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82"/>
        <w:gridCol w:w="4082"/>
      </w:tblGrid>
      <w:tr w:rsidR="005E68CE" w:rsidRPr="0089043C" w14:paraId="07EDC887" w14:textId="77777777" w:rsidTr="009D75CC">
        <w:trPr>
          <w:trHeight w:val="2694"/>
        </w:trPr>
        <w:tc>
          <w:tcPr>
            <w:tcW w:w="4247" w:type="dxa"/>
          </w:tcPr>
          <w:tbl>
            <w:tblPr>
              <w:tblStyle w:val="TableGrid"/>
              <w:tblW w:w="40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82"/>
            </w:tblGrid>
            <w:tr w:rsidR="005E68CE" w:rsidRPr="0089043C" w14:paraId="22BB4C1E" w14:textId="77777777" w:rsidTr="001A6469">
              <w:tc>
                <w:tcPr>
                  <w:tcW w:w="4082" w:type="dxa"/>
                </w:tcPr>
                <w:p w14:paraId="69BA14C2" w14:textId="1202E3E6" w:rsidR="005E68CE" w:rsidRPr="00C22953" w:rsidRDefault="00C22953" w:rsidP="00660DC6">
                  <w:pPr>
                    <w:rPr>
                      <w:b/>
                      <w:szCs w:val="18"/>
                      <w:highlight w:val="yellow"/>
                      <w:lang w:val="en-GB"/>
                    </w:rPr>
                  </w:pPr>
                  <w:bookmarkStart w:id="0" w:name="bmkCompanyName"/>
                  <w:r w:rsidRPr="00C22953">
                    <w:rPr>
                      <w:b/>
                      <w:szCs w:val="18"/>
                      <w:highlight w:val="yellow"/>
                      <w:lang w:val="en-GB"/>
                    </w:rPr>
                    <w:t>[ Name of complainant]</w:t>
                  </w:r>
                  <w:bookmarkEnd w:id="0"/>
                </w:p>
              </w:tc>
            </w:tr>
            <w:tr w:rsidR="00F526DA" w:rsidRPr="0089043C" w14:paraId="3EF3BEE8" w14:textId="77777777" w:rsidTr="001A6469">
              <w:tc>
                <w:tcPr>
                  <w:tcW w:w="4082" w:type="dxa"/>
                </w:tcPr>
                <w:p w14:paraId="0663D51F" w14:textId="50817E98" w:rsidR="00F526DA" w:rsidRPr="00C22953" w:rsidRDefault="00C22953" w:rsidP="00660DC6">
                  <w:pPr>
                    <w:rPr>
                      <w:szCs w:val="18"/>
                      <w:highlight w:val="yellow"/>
                      <w:lang w:val="en-GB"/>
                    </w:rPr>
                  </w:pPr>
                  <w:bookmarkStart w:id="1" w:name="bmkAddress"/>
                  <w:r w:rsidRPr="00C22953">
                    <w:rPr>
                      <w:szCs w:val="18"/>
                      <w:highlight w:val="yellow"/>
                      <w:lang w:val="en-GB"/>
                    </w:rPr>
                    <w:t>[address of complainant]</w:t>
                  </w:r>
                  <w:bookmarkEnd w:id="1"/>
                </w:p>
              </w:tc>
            </w:tr>
            <w:tr w:rsidR="005E68CE" w:rsidRPr="0089043C" w14:paraId="314F75BA" w14:textId="77777777" w:rsidTr="001A6469">
              <w:tc>
                <w:tcPr>
                  <w:tcW w:w="4082" w:type="dxa"/>
                </w:tcPr>
                <w:p w14:paraId="27EFB069" w14:textId="77777777" w:rsidR="005E68CE" w:rsidRPr="0089043C" w:rsidRDefault="005E68CE" w:rsidP="00660DC6">
                  <w:pPr>
                    <w:rPr>
                      <w:szCs w:val="18"/>
                      <w:lang w:val="en-GB"/>
                    </w:rPr>
                  </w:pPr>
                </w:p>
              </w:tc>
            </w:tr>
            <w:tr w:rsidR="005E68CE" w:rsidRPr="0089043C" w14:paraId="2C840976" w14:textId="77777777" w:rsidTr="001A6469">
              <w:tc>
                <w:tcPr>
                  <w:tcW w:w="4082" w:type="dxa"/>
                </w:tcPr>
                <w:p w14:paraId="50642248" w14:textId="1439495F" w:rsidR="005E68CE" w:rsidRPr="0089043C" w:rsidRDefault="005E68CE" w:rsidP="00B26DF7">
                  <w:pPr>
                    <w:rPr>
                      <w:b/>
                      <w:szCs w:val="18"/>
                      <w:lang w:val="en-GB"/>
                    </w:rPr>
                  </w:pPr>
                  <w:bookmarkStart w:id="2" w:name="bmkAttention"/>
                  <w:bookmarkEnd w:id="2"/>
                </w:p>
              </w:tc>
            </w:tr>
          </w:tbl>
          <w:p w14:paraId="606BBD85" w14:textId="77777777" w:rsidR="005E68CE" w:rsidRPr="0089043C" w:rsidRDefault="005E68CE" w:rsidP="00855C58">
            <w:pPr>
              <w:rPr>
                <w:szCs w:val="18"/>
                <w:lang w:val="en-GB"/>
              </w:rPr>
            </w:pPr>
          </w:p>
        </w:tc>
        <w:tc>
          <w:tcPr>
            <w:tcW w:w="4247" w:type="dxa"/>
          </w:tcPr>
          <w:tbl>
            <w:tblPr>
              <w:tblStyle w:val="TableGrid"/>
              <w:tblW w:w="40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82"/>
            </w:tblGrid>
            <w:tr w:rsidR="005E68CE" w:rsidRPr="0089043C" w14:paraId="18F9589B" w14:textId="77777777" w:rsidTr="00D8703D">
              <w:tc>
                <w:tcPr>
                  <w:tcW w:w="4082" w:type="dxa"/>
                </w:tcPr>
                <w:p w14:paraId="2052865D" w14:textId="03E207D1" w:rsidR="005E68CE" w:rsidRPr="0089043C" w:rsidRDefault="005E68CE" w:rsidP="00C82A72">
                  <w:pPr>
                    <w:spacing w:line="200" w:lineRule="exact"/>
                    <w:jc w:val="right"/>
                    <w:rPr>
                      <w:rFonts w:cs="Verdana"/>
                      <w:sz w:val="17"/>
                      <w:szCs w:val="17"/>
                      <w:lang w:val="en-GB"/>
                    </w:rPr>
                  </w:pPr>
                  <w:bookmarkStart w:id="3" w:name="labelEmail"/>
                  <w:proofErr w:type="gramStart"/>
                  <w:r w:rsidRPr="0089043C">
                    <w:rPr>
                      <w:b/>
                      <w:sz w:val="17"/>
                      <w:szCs w:val="17"/>
                      <w:lang w:val="en-GB"/>
                    </w:rPr>
                    <w:t>Email</w:t>
                  </w:r>
                  <w:bookmarkEnd w:id="3"/>
                  <w:r w:rsidR="00713424" w:rsidRPr="0089043C">
                    <w:rPr>
                      <w:b/>
                      <w:sz w:val="17"/>
                      <w:szCs w:val="17"/>
                      <w:lang w:val="en-GB"/>
                    </w:rPr>
                    <w:t xml:space="preserve"> </w:t>
                  </w:r>
                  <w:r w:rsidRPr="0089043C">
                    <w:rPr>
                      <w:sz w:val="17"/>
                      <w:szCs w:val="17"/>
                      <w:lang w:val="en-GB"/>
                    </w:rPr>
                    <w:t xml:space="preserve"> </w:t>
                  </w:r>
                  <w:bookmarkStart w:id="4" w:name="bmkEmail"/>
                  <w:r w:rsidR="00C22953">
                    <w:rPr>
                      <w:sz w:val="17"/>
                      <w:szCs w:val="17"/>
                      <w:lang w:val="en-GB"/>
                    </w:rPr>
                    <w:t>yhurnaurn-calcutteea@applebyglobal.com</w:t>
                  </w:r>
                  <w:bookmarkEnd w:id="4"/>
                  <w:proofErr w:type="gramEnd"/>
                </w:p>
              </w:tc>
            </w:tr>
            <w:tr w:rsidR="005E68CE" w:rsidRPr="0089043C" w14:paraId="29855AC4" w14:textId="77777777" w:rsidTr="00D8703D">
              <w:trPr>
                <w:trHeight w:hRule="exact" w:val="170"/>
              </w:trPr>
              <w:tc>
                <w:tcPr>
                  <w:tcW w:w="4082" w:type="dxa"/>
                </w:tcPr>
                <w:p w14:paraId="30C8FC57" w14:textId="77777777" w:rsidR="005E68CE" w:rsidRPr="0089043C" w:rsidRDefault="005E68CE" w:rsidP="00C82A72">
                  <w:pPr>
                    <w:spacing w:line="200" w:lineRule="exact"/>
                    <w:jc w:val="right"/>
                    <w:rPr>
                      <w:sz w:val="17"/>
                      <w:szCs w:val="17"/>
                      <w:lang w:val="en-GB"/>
                    </w:rPr>
                  </w:pPr>
                </w:p>
              </w:tc>
            </w:tr>
            <w:tr w:rsidR="005E68CE" w:rsidRPr="0089043C" w14:paraId="6F040D8E" w14:textId="77777777" w:rsidTr="00D8703D">
              <w:tc>
                <w:tcPr>
                  <w:tcW w:w="4082" w:type="dxa"/>
                </w:tcPr>
                <w:p w14:paraId="7BF7DDC7" w14:textId="1E492F73" w:rsidR="005E68CE" w:rsidRPr="0089043C" w:rsidRDefault="005E68CE" w:rsidP="00C82A72">
                  <w:pPr>
                    <w:spacing w:line="200" w:lineRule="exact"/>
                    <w:jc w:val="right"/>
                    <w:rPr>
                      <w:sz w:val="17"/>
                      <w:szCs w:val="17"/>
                      <w:lang w:val="en-GB"/>
                    </w:rPr>
                  </w:pPr>
                  <w:bookmarkStart w:id="5" w:name="labelDirectDial"/>
                  <w:r w:rsidRPr="0089043C">
                    <w:rPr>
                      <w:b/>
                      <w:sz w:val="17"/>
                      <w:szCs w:val="17"/>
                      <w:lang w:val="en-GB"/>
                    </w:rPr>
                    <w:t xml:space="preserve">Direct </w:t>
                  </w:r>
                  <w:proofErr w:type="gramStart"/>
                  <w:r w:rsidRPr="0089043C">
                    <w:rPr>
                      <w:b/>
                      <w:sz w:val="17"/>
                      <w:szCs w:val="17"/>
                      <w:lang w:val="en-GB"/>
                    </w:rPr>
                    <w:t>Dial</w:t>
                  </w:r>
                  <w:bookmarkEnd w:id="5"/>
                  <w:r w:rsidR="00713424" w:rsidRPr="0089043C">
                    <w:rPr>
                      <w:b/>
                      <w:sz w:val="17"/>
                      <w:szCs w:val="17"/>
                      <w:lang w:val="en-GB"/>
                    </w:rPr>
                    <w:t xml:space="preserve"> </w:t>
                  </w:r>
                  <w:r w:rsidRPr="0089043C">
                    <w:rPr>
                      <w:sz w:val="17"/>
                      <w:szCs w:val="17"/>
                      <w:lang w:val="en-GB"/>
                    </w:rPr>
                    <w:t xml:space="preserve"> </w:t>
                  </w:r>
                  <w:bookmarkStart w:id="6" w:name="bmkDirectDial"/>
                  <w:r w:rsidR="00C22953">
                    <w:rPr>
                      <w:sz w:val="17"/>
                      <w:szCs w:val="17"/>
                      <w:lang w:val="en-GB"/>
                    </w:rPr>
                    <w:t>+</w:t>
                  </w:r>
                  <w:proofErr w:type="gramEnd"/>
                  <w:r w:rsidR="00C22953">
                    <w:rPr>
                      <w:sz w:val="17"/>
                      <w:szCs w:val="17"/>
                      <w:lang w:val="en-GB"/>
                    </w:rPr>
                    <w:t>230 203 4310</w:t>
                  </w:r>
                  <w:bookmarkEnd w:id="6"/>
                </w:p>
              </w:tc>
            </w:tr>
            <w:tr w:rsidR="00F316EB" w:rsidRPr="0089043C" w14:paraId="67F5D6DE" w14:textId="77777777" w:rsidTr="00D8703D">
              <w:tc>
                <w:tcPr>
                  <w:tcW w:w="4082" w:type="dxa"/>
                </w:tcPr>
                <w:p w14:paraId="098900F1" w14:textId="12C229A0" w:rsidR="00F316EB" w:rsidRPr="0089043C" w:rsidRDefault="00F316EB" w:rsidP="00C82A72">
                  <w:pPr>
                    <w:spacing w:line="200" w:lineRule="exact"/>
                    <w:jc w:val="right"/>
                    <w:rPr>
                      <w:b/>
                      <w:sz w:val="17"/>
                      <w:szCs w:val="17"/>
                    </w:rPr>
                  </w:pPr>
                  <w:bookmarkStart w:id="7" w:name="labelDirectFax"/>
                  <w:r>
                    <w:rPr>
                      <w:b/>
                      <w:sz w:val="17"/>
                      <w:szCs w:val="17"/>
                    </w:rPr>
                    <w:t xml:space="preserve">Direct </w:t>
                  </w:r>
                  <w:proofErr w:type="gramStart"/>
                  <w:r>
                    <w:rPr>
                      <w:b/>
                      <w:sz w:val="17"/>
                      <w:szCs w:val="17"/>
                    </w:rPr>
                    <w:t>Fa</w:t>
                  </w:r>
                  <w:r w:rsidR="00C82A72">
                    <w:rPr>
                      <w:b/>
                      <w:sz w:val="17"/>
                      <w:szCs w:val="17"/>
                    </w:rPr>
                    <w:t xml:space="preserve">x </w:t>
                  </w:r>
                  <w:r w:rsidR="00C82A72" w:rsidRPr="00C82A72">
                    <w:rPr>
                      <w:sz w:val="17"/>
                      <w:szCs w:val="17"/>
                    </w:rPr>
                    <w:t xml:space="preserve"> </w:t>
                  </w:r>
                  <w:bookmarkStart w:id="8" w:name="bmkdirectfax"/>
                  <w:bookmarkEnd w:id="7"/>
                  <w:r w:rsidR="00C22953">
                    <w:rPr>
                      <w:sz w:val="17"/>
                      <w:szCs w:val="17"/>
                    </w:rPr>
                    <w:t>+</w:t>
                  </w:r>
                  <w:proofErr w:type="gramEnd"/>
                  <w:r w:rsidR="00C22953">
                    <w:rPr>
                      <w:sz w:val="17"/>
                      <w:szCs w:val="17"/>
                    </w:rPr>
                    <w:t>230 210 8792</w:t>
                  </w:r>
                  <w:bookmarkEnd w:id="8"/>
                </w:p>
              </w:tc>
            </w:tr>
            <w:tr w:rsidR="005E68CE" w:rsidRPr="0089043C" w14:paraId="21D519D8" w14:textId="77777777" w:rsidTr="00D8703D">
              <w:tc>
                <w:tcPr>
                  <w:tcW w:w="4082" w:type="dxa"/>
                </w:tcPr>
                <w:p w14:paraId="5D410120" w14:textId="68C80844" w:rsidR="005E68CE" w:rsidRPr="0089043C" w:rsidRDefault="003348DC" w:rsidP="00C82A72">
                  <w:pPr>
                    <w:spacing w:line="200" w:lineRule="exact"/>
                    <w:jc w:val="right"/>
                    <w:rPr>
                      <w:sz w:val="17"/>
                      <w:szCs w:val="17"/>
                      <w:lang w:val="en-GB"/>
                    </w:rPr>
                  </w:pPr>
                  <w:bookmarkStart w:id="9" w:name="labelTel"/>
                  <w:proofErr w:type="gramStart"/>
                  <w:r w:rsidRPr="0089043C">
                    <w:rPr>
                      <w:b/>
                      <w:sz w:val="17"/>
                      <w:szCs w:val="17"/>
                      <w:lang w:val="en-GB"/>
                    </w:rPr>
                    <w:t>Tel</w:t>
                  </w:r>
                  <w:bookmarkEnd w:id="9"/>
                  <w:r w:rsidR="00713424" w:rsidRPr="0089043C">
                    <w:rPr>
                      <w:b/>
                      <w:sz w:val="17"/>
                      <w:szCs w:val="17"/>
                      <w:lang w:val="en-GB"/>
                    </w:rPr>
                    <w:t xml:space="preserve"> </w:t>
                  </w:r>
                  <w:r w:rsidRPr="0089043C">
                    <w:rPr>
                      <w:sz w:val="17"/>
                      <w:szCs w:val="17"/>
                      <w:lang w:val="en-GB"/>
                    </w:rPr>
                    <w:t xml:space="preserve"> </w:t>
                  </w:r>
                  <w:bookmarkStart w:id="10" w:name="bmktel"/>
                  <w:r w:rsidR="00C22953">
                    <w:rPr>
                      <w:sz w:val="17"/>
                      <w:szCs w:val="17"/>
                      <w:lang w:val="en-GB"/>
                    </w:rPr>
                    <w:t>+</w:t>
                  </w:r>
                  <w:proofErr w:type="gramEnd"/>
                  <w:r w:rsidR="00C22953">
                    <w:rPr>
                      <w:sz w:val="17"/>
                      <w:szCs w:val="17"/>
                      <w:lang w:val="en-GB"/>
                    </w:rPr>
                    <w:t>230 203 4300</w:t>
                  </w:r>
                  <w:bookmarkEnd w:id="10"/>
                </w:p>
              </w:tc>
            </w:tr>
            <w:tr w:rsidR="005E68CE" w:rsidRPr="0089043C" w14:paraId="387F6532" w14:textId="77777777" w:rsidTr="00D8703D">
              <w:tc>
                <w:tcPr>
                  <w:tcW w:w="4082" w:type="dxa"/>
                </w:tcPr>
                <w:p w14:paraId="074D388E" w14:textId="459A5650" w:rsidR="005E68CE" w:rsidRPr="0089043C" w:rsidRDefault="003348DC" w:rsidP="00C82A72">
                  <w:pPr>
                    <w:spacing w:line="200" w:lineRule="exact"/>
                    <w:jc w:val="right"/>
                    <w:rPr>
                      <w:sz w:val="17"/>
                      <w:szCs w:val="17"/>
                      <w:lang w:val="en-GB"/>
                    </w:rPr>
                  </w:pPr>
                  <w:bookmarkStart w:id="11" w:name="labelFax"/>
                  <w:proofErr w:type="gramStart"/>
                  <w:r w:rsidRPr="0089043C">
                    <w:rPr>
                      <w:b/>
                      <w:sz w:val="17"/>
                      <w:szCs w:val="17"/>
                      <w:lang w:val="en-GB"/>
                    </w:rPr>
                    <w:t>Fax</w:t>
                  </w:r>
                  <w:bookmarkEnd w:id="11"/>
                  <w:r w:rsidR="00713424" w:rsidRPr="0089043C">
                    <w:rPr>
                      <w:b/>
                      <w:sz w:val="17"/>
                      <w:szCs w:val="17"/>
                      <w:lang w:val="en-GB"/>
                    </w:rPr>
                    <w:t xml:space="preserve"> </w:t>
                  </w:r>
                  <w:r w:rsidR="005E68CE" w:rsidRPr="0089043C">
                    <w:rPr>
                      <w:sz w:val="17"/>
                      <w:szCs w:val="17"/>
                      <w:lang w:val="en-GB"/>
                    </w:rPr>
                    <w:t xml:space="preserve"> </w:t>
                  </w:r>
                  <w:bookmarkStart w:id="12" w:name="bmkfax"/>
                  <w:r w:rsidR="00C22953">
                    <w:rPr>
                      <w:sz w:val="17"/>
                      <w:szCs w:val="17"/>
                      <w:lang w:val="en-GB"/>
                    </w:rPr>
                    <w:t>+</w:t>
                  </w:r>
                  <w:proofErr w:type="gramEnd"/>
                  <w:r w:rsidR="00C22953">
                    <w:rPr>
                      <w:sz w:val="17"/>
                      <w:szCs w:val="17"/>
                      <w:lang w:val="en-GB"/>
                    </w:rPr>
                    <w:t>230 210 8792</w:t>
                  </w:r>
                  <w:bookmarkEnd w:id="12"/>
                </w:p>
              </w:tc>
            </w:tr>
            <w:tr w:rsidR="003348DC" w:rsidRPr="0089043C" w14:paraId="399FADFA" w14:textId="77777777" w:rsidTr="00D8703D">
              <w:trPr>
                <w:trHeight w:hRule="exact" w:val="170"/>
              </w:trPr>
              <w:tc>
                <w:tcPr>
                  <w:tcW w:w="4082" w:type="dxa"/>
                </w:tcPr>
                <w:p w14:paraId="0A59FF31" w14:textId="77777777" w:rsidR="003348DC" w:rsidRPr="0089043C" w:rsidRDefault="003348DC" w:rsidP="00C82A72">
                  <w:pPr>
                    <w:spacing w:line="200" w:lineRule="exact"/>
                    <w:jc w:val="right"/>
                    <w:rPr>
                      <w:b/>
                      <w:sz w:val="17"/>
                      <w:szCs w:val="17"/>
                      <w:lang w:val="en-GB"/>
                    </w:rPr>
                  </w:pPr>
                </w:p>
              </w:tc>
            </w:tr>
            <w:tr w:rsidR="005E68CE" w:rsidRPr="0089043C" w14:paraId="28BE260F" w14:textId="77777777" w:rsidTr="00D8703D">
              <w:tc>
                <w:tcPr>
                  <w:tcW w:w="4082" w:type="dxa"/>
                </w:tcPr>
                <w:p w14:paraId="3DE22BFC" w14:textId="79C52731" w:rsidR="005E68CE" w:rsidRPr="0089043C" w:rsidRDefault="008D3F84" w:rsidP="00C82A72">
                  <w:pPr>
                    <w:spacing w:line="200" w:lineRule="exact"/>
                    <w:jc w:val="right"/>
                    <w:rPr>
                      <w:sz w:val="17"/>
                      <w:szCs w:val="17"/>
                      <w:lang w:val="en-GB"/>
                    </w:rPr>
                  </w:pPr>
                  <w:bookmarkStart w:id="13" w:name="labelClientRef"/>
                  <w:r w:rsidRPr="0089043C">
                    <w:rPr>
                      <w:b/>
                      <w:sz w:val="17"/>
                      <w:szCs w:val="17"/>
                      <w:lang w:val="en-GB"/>
                    </w:rPr>
                    <w:t>Your</w:t>
                  </w:r>
                  <w:r w:rsidR="003348DC" w:rsidRPr="0089043C">
                    <w:rPr>
                      <w:b/>
                      <w:sz w:val="17"/>
                      <w:szCs w:val="17"/>
                      <w:lang w:val="en-GB"/>
                    </w:rPr>
                    <w:t xml:space="preserve"> </w:t>
                  </w:r>
                  <w:r w:rsidR="00F047F5" w:rsidRPr="0089043C">
                    <w:rPr>
                      <w:b/>
                      <w:sz w:val="17"/>
                      <w:szCs w:val="17"/>
                      <w:lang w:val="en-GB"/>
                    </w:rPr>
                    <w:t>R</w:t>
                  </w:r>
                  <w:r w:rsidR="003348DC" w:rsidRPr="0089043C">
                    <w:rPr>
                      <w:b/>
                      <w:sz w:val="17"/>
                      <w:szCs w:val="17"/>
                      <w:lang w:val="en-GB"/>
                    </w:rPr>
                    <w:t>ef</w:t>
                  </w:r>
                  <w:bookmarkEnd w:id="13"/>
                  <w:r w:rsidR="00713424" w:rsidRPr="0089043C">
                    <w:rPr>
                      <w:b/>
                      <w:sz w:val="17"/>
                      <w:szCs w:val="17"/>
                      <w:lang w:val="en-GB"/>
                    </w:rPr>
                    <w:t xml:space="preserve"> </w:t>
                  </w:r>
                  <w:r w:rsidR="003348DC" w:rsidRPr="0089043C">
                    <w:rPr>
                      <w:sz w:val="17"/>
                      <w:szCs w:val="17"/>
                      <w:lang w:val="en-GB"/>
                    </w:rPr>
                    <w:t xml:space="preserve"> </w:t>
                  </w:r>
                  <w:bookmarkStart w:id="14" w:name="bmkClientRef"/>
                  <w:bookmarkEnd w:id="14"/>
                </w:p>
              </w:tc>
            </w:tr>
            <w:tr w:rsidR="005E68CE" w:rsidRPr="0089043C" w14:paraId="64ACCA2F" w14:textId="77777777" w:rsidTr="00D8703D">
              <w:trPr>
                <w:trHeight w:hRule="exact" w:val="170"/>
              </w:trPr>
              <w:tc>
                <w:tcPr>
                  <w:tcW w:w="4082" w:type="dxa"/>
                </w:tcPr>
                <w:p w14:paraId="21C6DA2E" w14:textId="77777777" w:rsidR="005E68CE" w:rsidRPr="0089043C" w:rsidRDefault="005E68CE" w:rsidP="00C82A72">
                  <w:pPr>
                    <w:spacing w:line="200" w:lineRule="exact"/>
                    <w:jc w:val="right"/>
                    <w:rPr>
                      <w:sz w:val="17"/>
                      <w:szCs w:val="17"/>
                      <w:lang w:val="en-GB"/>
                    </w:rPr>
                  </w:pPr>
                </w:p>
              </w:tc>
            </w:tr>
            <w:tr w:rsidR="005E68CE" w:rsidRPr="0089043C" w14:paraId="3C94BC90" w14:textId="77777777" w:rsidTr="00D8703D">
              <w:tc>
                <w:tcPr>
                  <w:tcW w:w="4082" w:type="dxa"/>
                </w:tcPr>
                <w:p w14:paraId="53D5651C" w14:textId="6442CF8C" w:rsidR="005E68CE" w:rsidRPr="0089043C" w:rsidRDefault="003348DC" w:rsidP="00C82A72">
                  <w:pPr>
                    <w:spacing w:line="200" w:lineRule="exact"/>
                    <w:jc w:val="right"/>
                    <w:rPr>
                      <w:sz w:val="17"/>
                      <w:szCs w:val="17"/>
                      <w:lang w:val="en-GB"/>
                    </w:rPr>
                  </w:pPr>
                  <w:bookmarkStart w:id="15" w:name="labelApplebyRef"/>
                  <w:r w:rsidRPr="0089043C">
                    <w:rPr>
                      <w:b/>
                      <w:sz w:val="17"/>
                      <w:szCs w:val="17"/>
                      <w:lang w:val="en-GB"/>
                    </w:rPr>
                    <w:t xml:space="preserve">Appleby </w:t>
                  </w:r>
                  <w:bookmarkStart w:id="16" w:name="bmkApplebyRef"/>
                  <w:bookmarkEnd w:id="15"/>
                  <w:r w:rsidR="00592DB0" w:rsidRPr="0089043C">
                    <w:rPr>
                      <w:b/>
                      <w:sz w:val="17"/>
                      <w:szCs w:val="17"/>
                      <w:lang w:val="en-GB"/>
                    </w:rPr>
                    <w:t xml:space="preserve">Ref </w:t>
                  </w:r>
                  <w:r w:rsidR="00592DB0" w:rsidRPr="0089043C">
                    <w:rPr>
                      <w:sz w:val="17"/>
                      <w:szCs w:val="17"/>
                      <w:lang w:val="en-GB"/>
                    </w:rPr>
                    <w:t>450760.0004</w:t>
                  </w:r>
                  <w:r w:rsidR="00C22953">
                    <w:rPr>
                      <w:sz w:val="17"/>
                      <w:szCs w:val="17"/>
                      <w:lang w:val="en-GB"/>
                    </w:rPr>
                    <w:t>/YH</w:t>
                  </w:r>
                  <w:bookmarkEnd w:id="16"/>
                </w:p>
              </w:tc>
            </w:tr>
            <w:tr w:rsidR="005E68CE" w:rsidRPr="0089043C" w14:paraId="34BEAFE3" w14:textId="77777777" w:rsidTr="00D8703D">
              <w:trPr>
                <w:trHeight w:hRule="exact" w:val="170"/>
              </w:trPr>
              <w:tc>
                <w:tcPr>
                  <w:tcW w:w="4082" w:type="dxa"/>
                </w:tcPr>
                <w:p w14:paraId="3112AE8A" w14:textId="77777777" w:rsidR="005E68CE" w:rsidRPr="0089043C" w:rsidRDefault="005E68CE" w:rsidP="00C82A72">
                  <w:pPr>
                    <w:spacing w:line="200" w:lineRule="exact"/>
                    <w:jc w:val="right"/>
                    <w:rPr>
                      <w:sz w:val="17"/>
                      <w:szCs w:val="17"/>
                      <w:lang w:val="en-GB"/>
                    </w:rPr>
                  </w:pPr>
                </w:p>
              </w:tc>
            </w:tr>
            <w:tr w:rsidR="005E68CE" w:rsidRPr="0089043C" w14:paraId="2FE9C6EF" w14:textId="77777777" w:rsidTr="00D8703D">
              <w:tc>
                <w:tcPr>
                  <w:tcW w:w="4082" w:type="dxa"/>
                </w:tcPr>
                <w:p w14:paraId="126E6372" w14:textId="702405A3" w:rsidR="00DD1EB4" w:rsidRPr="0089043C" w:rsidRDefault="00C22953" w:rsidP="00C82A72">
                  <w:pPr>
                    <w:spacing w:line="200" w:lineRule="exact"/>
                    <w:jc w:val="right"/>
                    <w:rPr>
                      <w:sz w:val="17"/>
                      <w:szCs w:val="17"/>
                      <w:lang w:val="en-GB"/>
                    </w:rPr>
                  </w:pPr>
                  <w:bookmarkStart w:id="17" w:name="bmkDeliveryNote"/>
                  <w:r>
                    <w:rPr>
                      <w:sz w:val="17"/>
                      <w:szCs w:val="17"/>
                      <w:lang w:val="en-GB"/>
                    </w:rPr>
                    <w:t>By Email</w:t>
                  </w:r>
                  <w:bookmarkEnd w:id="17"/>
                </w:p>
              </w:tc>
            </w:tr>
            <w:tr w:rsidR="00DD1EB4" w:rsidRPr="0089043C" w14:paraId="23FE6C9D" w14:textId="77777777" w:rsidTr="00D8703D">
              <w:tc>
                <w:tcPr>
                  <w:tcW w:w="4082" w:type="dxa"/>
                </w:tcPr>
                <w:p w14:paraId="36819358" w14:textId="77777777" w:rsidR="00DD1EB4" w:rsidRPr="0089043C" w:rsidRDefault="00DD1EB4" w:rsidP="00C82A72">
                  <w:pPr>
                    <w:tabs>
                      <w:tab w:val="left" w:pos="1465"/>
                      <w:tab w:val="left" w:pos="2940"/>
                    </w:tabs>
                    <w:spacing w:line="200" w:lineRule="exact"/>
                    <w:jc w:val="right"/>
                    <w:rPr>
                      <w:sz w:val="17"/>
                      <w:szCs w:val="17"/>
                      <w:lang w:val="en-GB"/>
                    </w:rPr>
                  </w:pPr>
                </w:p>
              </w:tc>
            </w:tr>
          </w:tbl>
          <w:p w14:paraId="72998E1C" w14:textId="4DDB1CC8" w:rsidR="005E68CE" w:rsidRPr="0089043C" w:rsidRDefault="00C37EAA" w:rsidP="009923EE">
            <w:pPr>
              <w:jc w:val="right"/>
              <w:rPr>
                <w:szCs w:val="18"/>
                <w:lang w:val="en-GB"/>
              </w:rPr>
            </w:pPr>
            <w:bookmarkStart w:id="18" w:name="labelDate"/>
            <w:r w:rsidRPr="0089043C">
              <w:rPr>
                <w:b/>
                <w:sz w:val="17"/>
                <w:szCs w:val="17"/>
                <w:lang w:val="en-GB"/>
              </w:rPr>
              <w:t> </w:t>
            </w:r>
            <w:bookmarkEnd w:id="18"/>
            <w:r w:rsidR="009923EE" w:rsidRPr="0089043C">
              <w:rPr>
                <w:sz w:val="17"/>
                <w:szCs w:val="17"/>
                <w:lang w:val="en-GB"/>
              </w:rPr>
              <w:t xml:space="preserve"> </w:t>
            </w:r>
            <w:bookmarkStart w:id="19" w:name="bmkDate"/>
            <w:r w:rsidR="00C22953">
              <w:rPr>
                <w:sz w:val="17"/>
                <w:szCs w:val="17"/>
                <w:lang w:val="en-GB"/>
              </w:rPr>
              <w:t>22 July 2021</w:t>
            </w:r>
            <w:bookmarkEnd w:id="19"/>
            <w:r w:rsidR="009923EE" w:rsidRPr="0089043C">
              <w:rPr>
                <w:sz w:val="17"/>
                <w:szCs w:val="17"/>
                <w:lang w:val="en-GB"/>
              </w:rPr>
              <w:t xml:space="preserve"> </w:t>
            </w:r>
          </w:p>
        </w:tc>
      </w:tr>
    </w:tbl>
    <w:p w14:paraId="48329C5D" w14:textId="2EBA9D52" w:rsidR="0073758B" w:rsidRDefault="0073758B" w:rsidP="00855C5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164"/>
      </w:tblGrid>
      <w:tr w:rsidR="00A318B4" w:rsidRPr="0089043C" w14:paraId="5E5C2FC5" w14:textId="77777777" w:rsidTr="009D75CC">
        <w:trPr>
          <w:trHeight w:hRule="exact" w:val="482"/>
        </w:trPr>
        <w:tc>
          <w:tcPr>
            <w:tcW w:w="8164" w:type="dxa"/>
          </w:tcPr>
          <w:p w14:paraId="58A573E6" w14:textId="227C1150" w:rsidR="00A318B4" w:rsidRPr="0089043C" w:rsidRDefault="00C37EAA">
            <w:pPr>
              <w:rPr>
                <w:szCs w:val="18"/>
                <w:lang w:val="en-GB"/>
              </w:rPr>
            </w:pPr>
            <w:bookmarkStart w:id="20" w:name="labelDear"/>
            <w:r w:rsidRPr="0089043C">
              <w:rPr>
                <w:szCs w:val="18"/>
                <w:lang w:val="en-GB"/>
              </w:rPr>
              <w:t>Dear</w:t>
            </w:r>
            <w:bookmarkEnd w:id="20"/>
            <w:r w:rsidRPr="0089043C">
              <w:rPr>
                <w:szCs w:val="18"/>
                <w:lang w:val="en-GB"/>
              </w:rPr>
              <w:t xml:space="preserve"> </w:t>
            </w:r>
            <w:bookmarkStart w:id="21" w:name="bmkDear"/>
            <w:bookmarkEnd w:id="21"/>
            <w:r w:rsidR="00C22953">
              <w:rPr>
                <w:szCs w:val="18"/>
                <w:lang w:val="en-GB"/>
              </w:rPr>
              <w:t>Sir/Madam</w:t>
            </w:r>
          </w:p>
        </w:tc>
      </w:tr>
    </w:tbl>
    <w:p w14:paraId="11A18404" w14:textId="77777777" w:rsidR="00A318B4" w:rsidRPr="0089043C" w:rsidRDefault="00A318B4">
      <w:pPr>
        <w:rPr>
          <w:b/>
        </w:rPr>
        <w:sectPr w:rsidR="00A318B4" w:rsidRPr="0089043C" w:rsidSect="009D75CC">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2523" w:right="737" w:bottom="1474" w:left="3005" w:header="567" w:footer="397" w:gutter="0"/>
          <w:cols w:space="720"/>
          <w:titlePg/>
          <w:docGrid w:linePitch="360"/>
        </w:sectPr>
      </w:pPr>
    </w:p>
    <w:p w14:paraId="7C52530F" w14:textId="4BCFE8DD" w:rsidR="005E68CE" w:rsidRPr="0089043C" w:rsidRDefault="00C22953" w:rsidP="00855C58">
      <w:pPr>
        <w:pStyle w:val="SubjectApp"/>
      </w:pPr>
      <w:bookmarkStart w:id="26" w:name="bmkSubject"/>
      <w:bookmarkEnd w:id="26"/>
      <w:r>
        <w:t xml:space="preserve">Anti-trust action against AFRINIC in Mauritius </w:t>
      </w:r>
      <w:r w:rsidR="000A37A1">
        <w:t>– Terms of Engagement</w:t>
      </w:r>
    </w:p>
    <w:p w14:paraId="7D495CD5" w14:textId="2E6AA6AE" w:rsidR="000A37A1" w:rsidRDefault="000A37A1" w:rsidP="000A37A1">
      <w:pPr>
        <w:pStyle w:val="BodyTextApp"/>
      </w:pPr>
      <w:bookmarkStart w:id="27" w:name="bmkstart"/>
      <w:bookmarkEnd w:id="27"/>
      <w:r>
        <w:t>We thank you for your instructions and confirm that, having carried out the necessary conflict checks, we are pleased to be able to act on your behalf.</w:t>
      </w:r>
    </w:p>
    <w:p w14:paraId="027B5749" w14:textId="028FFD52" w:rsidR="000A37A1" w:rsidRDefault="000A37A1" w:rsidP="000A37A1">
      <w:pPr>
        <w:pStyle w:val="BodyTextApp"/>
      </w:pPr>
      <w:r>
        <w:t>This lette</w:t>
      </w:r>
      <w:r w:rsidR="00C22953">
        <w:t xml:space="preserve">r </w:t>
      </w:r>
      <w:r>
        <w:t xml:space="preserve">establishes the terms which will apply to our services subject to any other terms that </w:t>
      </w:r>
      <w:r w:rsidR="00C22953">
        <w:t xml:space="preserve">have been agreed between our firm and Cloud Innovation Ltd. </w:t>
      </w:r>
    </w:p>
    <w:p w14:paraId="50D04164" w14:textId="77777777" w:rsidR="000A37A1" w:rsidRDefault="000A37A1" w:rsidP="000A37A1">
      <w:pPr>
        <w:pStyle w:val="Num1App"/>
      </w:pPr>
      <w:r>
        <w:t>CLIENT</w:t>
      </w:r>
    </w:p>
    <w:p w14:paraId="60698A2C" w14:textId="2E2C5631" w:rsidR="000A37A1" w:rsidRDefault="000A37A1" w:rsidP="000A37A1">
      <w:pPr>
        <w:pStyle w:val="BodyText12App"/>
      </w:pPr>
      <w:r>
        <w:t>The file has been opened in the name of the entity</w:t>
      </w:r>
      <w:r w:rsidR="00C22953">
        <w:t xml:space="preserve"> “</w:t>
      </w:r>
      <w:r w:rsidR="00C22953" w:rsidRPr="00C22953">
        <w:rPr>
          <w:b/>
        </w:rPr>
        <w:t>Cloud Innovation Ltd”.</w:t>
      </w:r>
    </w:p>
    <w:p w14:paraId="4BE69998" w14:textId="116C7B23" w:rsidR="000A37A1" w:rsidRDefault="00C22953" w:rsidP="000A37A1">
      <w:pPr>
        <w:pStyle w:val="BodyText12App"/>
      </w:pPr>
      <w:r>
        <w:t xml:space="preserve">All invoices pertaining to the present engagement shall be directed </w:t>
      </w:r>
      <w:r w:rsidR="000A37A1">
        <w:t xml:space="preserve">to </w:t>
      </w:r>
      <w:r>
        <w:t xml:space="preserve">Cloud Innovation Ltd for settlement. </w:t>
      </w:r>
      <w:r w:rsidR="000A37A1">
        <w:t>If another party assumes responsibility for the settlement of our accounts, please provide us with the material details as soon as possible.</w:t>
      </w:r>
    </w:p>
    <w:p w14:paraId="689F2D5D" w14:textId="77777777" w:rsidR="000A37A1" w:rsidRDefault="000A37A1" w:rsidP="000A37A1">
      <w:pPr>
        <w:pStyle w:val="Num1App"/>
      </w:pPr>
      <w:r>
        <w:t>OUR INSTRUCTING PARTIES</w:t>
      </w:r>
    </w:p>
    <w:p w14:paraId="3D9C3E20" w14:textId="5C05CEF9" w:rsidR="000A37A1" w:rsidRDefault="000A37A1" w:rsidP="00C22953">
      <w:pPr>
        <w:pStyle w:val="BodyText12App"/>
      </w:pPr>
      <w:r>
        <w:t>We will look to the individuals</w:t>
      </w:r>
      <w:r w:rsidR="00C22953">
        <w:t xml:space="preserve"> representing Cloud Innovation Ltd </w:t>
      </w:r>
      <w:r>
        <w:t>for instructions in relation to this matter.</w:t>
      </w:r>
    </w:p>
    <w:p w14:paraId="2E081656" w14:textId="77777777" w:rsidR="000A37A1" w:rsidRDefault="000A37A1" w:rsidP="000A37A1">
      <w:pPr>
        <w:pStyle w:val="BodyText12App"/>
      </w:pPr>
      <w:r>
        <w:t>Please let us know of any other persons, from whom we could expect to receive instructions.</w:t>
      </w:r>
    </w:p>
    <w:p w14:paraId="074DAA60" w14:textId="77777777" w:rsidR="000A37A1" w:rsidRDefault="000A37A1" w:rsidP="000A37A1">
      <w:pPr>
        <w:pStyle w:val="BodyText12App"/>
      </w:pPr>
      <w:r>
        <w:t>We will proceed on the assumption that each of our instructing parties has been duly authorised by all necessary corporate action or as otherwise required by law to give instructions relating to this matter.</w:t>
      </w:r>
    </w:p>
    <w:p w14:paraId="498DE324" w14:textId="77777777" w:rsidR="000A37A1" w:rsidRDefault="000A37A1" w:rsidP="000A37A1">
      <w:pPr>
        <w:pStyle w:val="Num1App"/>
      </w:pPr>
      <w:r>
        <w:lastRenderedPageBreak/>
        <w:t>SCOPE</w:t>
      </w:r>
    </w:p>
    <w:p w14:paraId="634FB3BE" w14:textId="77777777" w:rsidR="000A37A1" w:rsidRDefault="000A37A1" w:rsidP="000A37A1">
      <w:pPr>
        <w:pStyle w:val="BodyText12App"/>
      </w:pPr>
      <w:r>
        <w:t>It is your responsibility to take expert advice on the financial aspects of the proposed matter to which this engagement relates and to obtain legal or other advice from appropriately qualified professionals in all jurisdictions relevant to the matter.</w:t>
      </w:r>
    </w:p>
    <w:p w14:paraId="03AF6DCC" w14:textId="5FFDC058" w:rsidR="000A37A1" w:rsidRDefault="000A37A1" w:rsidP="000A37A1">
      <w:pPr>
        <w:pStyle w:val="BodyText12App"/>
      </w:pPr>
      <w:r>
        <w:t xml:space="preserve">We would anticipate that the matter will involve, on our part, </w:t>
      </w:r>
      <w:r w:rsidR="00C22953">
        <w:t xml:space="preserve">the filing of antitrust action before the Competition Commission against African Network Information Centre Ltd </w:t>
      </w:r>
      <w:proofErr w:type="gramStart"/>
      <w:r w:rsidR="00C22953">
        <w:t>( AFRINIC</w:t>
      </w:r>
      <w:proofErr w:type="gramEnd"/>
      <w:r w:rsidR="00C22953">
        <w:t>) on an anonymous basis and all incidental action thereof.</w:t>
      </w:r>
    </w:p>
    <w:p w14:paraId="7C13E28E" w14:textId="460F2028" w:rsidR="000A37A1" w:rsidRDefault="000A37A1" w:rsidP="000A37A1">
      <w:pPr>
        <w:pStyle w:val="BodyText12App"/>
      </w:pPr>
      <w:r>
        <w:t xml:space="preserve">Our advice is given only as to compliance </w:t>
      </w:r>
      <w:proofErr w:type="gramStart"/>
      <w:r>
        <w:t>with</w:t>
      </w:r>
      <w:proofErr w:type="gramEnd"/>
      <w:r>
        <w:t xml:space="preserve"> or matters governed by the laws of </w:t>
      </w:r>
      <w:r w:rsidR="00C22953">
        <w:t xml:space="preserve">Mauritius </w:t>
      </w:r>
      <w:r>
        <w:t>and is given on the basis of the circumstances and laws existing at the date of the advice.</w:t>
      </w:r>
    </w:p>
    <w:p w14:paraId="21E74B50" w14:textId="44C9DC4B" w:rsidR="000A37A1" w:rsidRDefault="00C22953" w:rsidP="000A37A1">
      <w:pPr>
        <w:pStyle w:val="Num1App"/>
      </w:pPr>
      <w:r>
        <w:t>PROFILE OF COMPLAINANT</w:t>
      </w:r>
    </w:p>
    <w:p w14:paraId="0F14F7C6" w14:textId="1E72A467" w:rsidR="00C22953" w:rsidRPr="00C22953" w:rsidRDefault="00C22953" w:rsidP="00C22953">
      <w:pPr>
        <w:pStyle w:val="BodyText12App"/>
      </w:pPr>
      <w:r w:rsidRPr="00C22953">
        <w:rPr>
          <w:highlight w:val="yellow"/>
        </w:rPr>
        <w:t>[ details of complainant to be added</w:t>
      </w:r>
      <w:r>
        <w:t>]</w:t>
      </w:r>
    </w:p>
    <w:p w14:paraId="4140FAED" w14:textId="39A73DE1" w:rsidR="000A37A1" w:rsidRDefault="000A37A1" w:rsidP="000A37A1">
      <w:pPr>
        <w:pStyle w:val="BodyText12App"/>
      </w:pPr>
      <w:r>
        <w:t>Names and contact information for each of the lawyers who are currently expected to be working on your assignment are</w:t>
      </w:r>
      <w:r w:rsidR="00C22953">
        <w:t xml:space="preserve"> already provided as part of our engagement with Cloud Innovation Ltd.</w:t>
      </w:r>
    </w:p>
    <w:p w14:paraId="74E73F25" w14:textId="77777777" w:rsidR="000A37A1" w:rsidRDefault="000A37A1" w:rsidP="000A37A1">
      <w:pPr>
        <w:pStyle w:val="BodyText12App"/>
      </w:pPr>
      <w:r>
        <w:t xml:space="preserve">Other fee earners as we consider necessary may be assigned to the matter </w:t>
      </w:r>
      <w:proofErr w:type="gramStart"/>
      <w:r>
        <w:t>in order to</w:t>
      </w:r>
      <w:proofErr w:type="gramEnd"/>
      <w:r>
        <w:t xml:space="preserve"> deliver appropriate service.</w:t>
      </w:r>
    </w:p>
    <w:p w14:paraId="666E619B" w14:textId="77777777" w:rsidR="000A37A1" w:rsidRDefault="000A37A1" w:rsidP="000A37A1">
      <w:pPr>
        <w:pStyle w:val="Num1App"/>
      </w:pPr>
      <w:r>
        <w:t xml:space="preserve">FEES </w:t>
      </w:r>
    </w:p>
    <w:p w14:paraId="36F7CC49" w14:textId="77777777" w:rsidR="00B14531" w:rsidRDefault="000A37A1" w:rsidP="000A37A1">
      <w:pPr>
        <w:pStyle w:val="BodyText12App"/>
      </w:pPr>
      <w:r>
        <w:t>Our fees in this matter will be assessed with reference</w:t>
      </w:r>
      <w:r w:rsidR="00B14531">
        <w:t xml:space="preserve"> to our existing engagement with Cloud Innovation Ltd which will bear the costs of the present engagement.</w:t>
      </w:r>
    </w:p>
    <w:p w14:paraId="16860737" w14:textId="77777777" w:rsidR="000A37A1" w:rsidRDefault="000A37A1" w:rsidP="000A37A1">
      <w:pPr>
        <w:pStyle w:val="Num1App"/>
      </w:pPr>
      <w:r>
        <w:t>GOVERNING LAW</w:t>
      </w:r>
    </w:p>
    <w:p w14:paraId="2ECF7736" w14:textId="77777777" w:rsidR="000A37A1" w:rsidRDefault="000A37A1" w:rsidP="000A37A1">
      <w:pPr>
        <w:pStyle w:val="BodyText12App"/>
      </w:pPr>
      <w:r>
        <w:t xml:space="preserve">Our relationship with you will be governed by the laws of the governing law identified in the Schedule.  </w:t>
      </w:r>
    </w:p>
    <w:p w14:paraId="681D2F3A" w14:textId="4687A462" w:rsidR="000A37A1" w:rsidRPr="000A37A1" w:rsidRDefault="000A37A1" w:rsidP="000A37A1">
      <w:pPr>
        <w:pStyle w:val="Num1App"/>
      </w:pPr>
      <w:r w:rsidRPr="000A37A1">
        <w:t>CONFIDENTIALITY AND USE OF CLIENT NAME</w:t>
      </w:r>
    </w:p>
    <w:p w14:paraId="42A9B164" w14:textId="77777777" w:rsidR="000A37A1" w:rsidRDefault="000A37A1" w:rsidP="000A37A1">
      <w:pPr>
        <w:pStyle w:val="BodyText12App"/>
      </w:pPr>
      <w:r>
        <w:t>Except as set out below and in our terms of engagement, all information that we receive from you during this engagement will be maintained in strict confidence.</w:t>
      </w:r>
    </w:p>
    <w:p w14:paraId="43F11963" w14:textId="7951E0F2" w:rsidR="000A37A1" w:rsidRDefault="000A37A1" w:rsidP="00B14531">
      <w:pPr>
        <w:pStyle w:val="BodyText12App"/>
      </w:pPr>
      <w:r>
        <w:t xml:space="preserve">There may be circumstances in which we are compelled by law to provide information regarding your affairs to regulatory or other authorities, and we may not be permitted to inform you that we have done so.  Whenever your legal privilege excuses us from doing so, we will claim it.  If you require further advice on this area, please ask us. </w:t>
      </w:r>
    </w:p>
    <w:p w14:paraId="1367CDE0" w14:textId="3B694709" w:rsidR="000A37A1" w:rsidRDefault="000A37A1" w:rsidP="000A37A1">
      <w:pPr>
        <w:pStyle w:val="BodyTextApp"/>
      </w:pPr>
      <w:r>
        <w:lastRenderedPageBreak/>
        <w:t>We trust that the foregoing is clear.  Please confirm your acceptance of these terms by signing the enclosed extra copy of this letter and then either returning it to us or emailing a copy of it to us.  We may assume that whoever gives us instructions after receipt of this letter has the requisite authority to do so and will be deemed to have accepted our terms of business on your behalf in the absence of an express acceptance.</w:t>
      </w:r>
    </w:p>
    <w:p w14:paraId="1051CBDE" w14:textId="77777777" w:rsidR="000A37A1" w:rsidRDefault="000A37A1" w:rsidP="000A37A1">
      <w:pPr>
        <w:pStyle w:val="BodyTextApp"/>
      </w:pPr>
      <w:r>
        <w:t>We look forward to being of assistance to you and, again, thank you for your instructions.</w:t>
      </w:r>
    </w:p>
    <w:p w14:paraId="7E94E76D" w14:textId="317F4AFE" w:rsidR="000270EB" w:rsidRDefault="000A37A1" w:rsidP="000270EB">
      <w:pPr>
        <w:pStyle w:val="ClosingApp"/>
      </w:pPr>
      <w:r>
        <w:t>Yours faithfully</w:t>
      </w:r>
    </w:p>
    <w:p w14:paraId="6C11AD38" w14:textId="77777777" w:rsidR="000270EB" w:rsidRPr="000270EB" w:rsidRDefault="000270EB" w:rsidP="000270EB"/>
    <w:p w14:paraId="7441E897" w14:textId="7C770F5A" w:rsidR="000A37A1" w:rsidRPr="000A37A1" w:rsidRDefault="000A37A1" w:rsidP="000270EB">
      <w:pPr>
        <w:pStyle w:val="ClosingApp"/>
      </w:pPr>
      <w:r w:rsidRPr="000A37A1">
        <w:rPr>
          <w:b/>
        </w:rPr>
        <w:t>Appleb</w:t>
      </w:r>
      <w:r w:rsidR="00592DB0">
        <w:rPr>
          <w:b/>
        </w:rPr>
        <w:t>y (Mauritius)</w:t>
      </w:r>
    </w:p>
    <w:p w14:paraId="1598B55E" w14:textId="77777777" w:rsidR="000270EB" w:rsidRDefault="000270EB" w:rsidP="000A37A1">
      <w:pPr>
        <w:pStyle w:val="BodyTextApp"/>
      </w:pPr>
    </w:p>
    <w:p w14:paraId="62E9CE16" w14:textId="7D2F2B2F" w:rsidR="000A37A1" w:rsidRDefault="000A37A1" w:rsidP="000A37A1">
      <w:pPr>
        <w:pStyle w:val="BodyTextApp"/>
      </w:pPr>
      <w:r>
        <w:t>Accepted and agreed for and on behalf of the Client</w:t>
      </w:r>
    </w:p>
    <w:p w14:paraId="3E9417EE" w14:textId="77777777" w:rsidR="000A37A1" w:rsidRDefault="000A37A1" w:rsidP="000A37A1">
      <w:pPr>
        <w:pStyle w:val="BodyTextApp"/>
      </w:pPr>
      <w:r>
        <w:t>Name of Client:</w:t>
      </w:r>
      <w:r>
        <w:tab/>
        <w:t>_______________________________</w:t>
      </w:r>
      <w:r>
        <w:tab/>
      </w:r>
    </w:p>
    <w:p w14:paraId="5266DB8E" w14:textId="77777777" w:rsidR="000A37A1" w:rsidRDefault="000A37A1" w:rsidP="000A37A1">
      <w:pPr>
        <w:pStyle w:val="BodyTextApp"/>
      </w:pPr>
      <w:r>
        <w:t>By:</w:t>
      </w:r>
      <w:r>
        <w:tab/>
        <w:t>_______________________________</w:t>
      </w:r>
      <w:r>
        <w:tab/>
      </w:r>
    </w:p>
    <w:p w14:paraId="4F01A51C" w14:textId="77777777" w:rsidR="000A37A1" w:rsidRDefault="000A37A1" w:rsidP="000A37A1">
      <w:pPr>
        <w:pStyle w:val="BodyTextApp"/>
      </w:pPr>
      <w:r>
        <w:t>Dated:</w:t>
      </w:r>
      <w:r>
        <w:tab/>
        <w:t>_______________________________</w:t>
      </w:r>
      <w:r>
        <w:tab/>
      </w:r>
    </w:p>
    <w:sectPr w:rsidR="000A37A1" w:rsidSect="0035542A">
      <w:footerReference w:type="default" r:id="rId19"/>
      <w:type w:val="continuous"/>
      <w:pgSz w:w="11906" w:h="16838" w:code="9"/>
      <w:pgMar w:top="2098" w:right="737" w:bottom="1474" w:left="3005" w:header="567" w:footer="397"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FC77E" w14:textId="77777777" w:rsidR="00BB0AD9" w:rsidRDefault="00BB0AD9" w:rsidP="00C95416">
      <w:r>
        <w:separator/>
      </w:r>
    </w:p>
  </w:endnote>
  <w:endnote w:type="continuationSeparator" w:id="0">
    <w:p w14:paraId="14968590" w14:textId="77777777" w:rsidR="00BB0AD9" w:rsidRDefault="00BB0AD9" w:rsidP="00C95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8477F" w14:textId="77777777" w:rsidR="00A63F56" w:rsidRDefault="00A63F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78"/>
      <w:gridCol w:w="4086"/>
    </w:tblGrid>
    <w:tr w:rsidR="00982D6B" w:rsidRPr="00953166" w14:paraId="56CCF999" w14:textId="77777777" w:rsidTr="00CE7543">
      <w:tc>
        <w:tcPr>
          <w:tcW w:w="4190" w:type="dxa"/>
        </w:tcPr>
        <w:p w14:paraId="12FD2EEF" w14:textId="77777777" w:rsidR="00982D6B" w:rsidRPr="00953166" w:rsidRDefault="00982D6B" w:rsidP="00CE7543">
          <w:pPr>
            <w:tabs>
              <w:tab w:val="center" w:pos="4513"/>
              <w:tab w:val="right" w:pos="9026"/>
            </w:tabs>
            <w:rPr>
              <w:sz w:val="13"/>
              <w:szCs w:val="13"/>
            </w:rPr>
          </w:pPr>
        </w:p>
      </w:tc>
      <w:tc>
        <w:tcPr>
          <w:tcW w:w="4190" w:type="dxa"/>
        </w:tcPr>
        <w:p w14:paraId="15FE45EB" w14:textId="77777777" w:rsidR="00982D6B" w:rsidRPr="00953166" w:rsidRDefault="00982D6B" w:rsidP="00CE7543">
          <w:pPr>
            <w:tabs>
              <w:tab w:val="center" w:pos="4513"/>
              <w:tab w:val="right" w:pos="9026"/>
            </w:tabs>
            <w:jc w:val="right"/>
            <w:rPr>
              <w:sz w:val="13"/>
              <w:szCs w:val="13"/>
            </w:rPr>
          </w:pPr>
          <w:r w:rsidRPr="00953166">
            <w:rPr>
              <w:sz w:val="13"/>
              <w:szCs w:val="13"/>
            </w:rPr>
            <w:t xml:space="preserve">Page </w:t>
          </w:r>
          <w:r w:rsidRPr="00953166">
            <w:rPr>
              <w:sz w:val="13"/>
              <w:szCs w:val="13"/>
            </w:rPr>
            <w:fldChar w:fldCharType="begin"/>
          </w:r>
          <w:r w:rsidRPr="00953166">
            <w:rPr>
              <w:sz w:val="13"/>
              <w:szCs w:val="13"/>
            </w:rPr>
            <w:instrText xml:space="preserve"> PAGE   \* MERGEFORMAT </w:instrText>
          </w:r>
          <w:r w:rsidRPr="00953166">
            <w:rPr>
              <w:sz w:val="13"/>
              <w:szCs w:val="13"/>
            </w:rPr>
            <w:fldChar w:fldCharType="separate"/>
          </w:r>
          <w:r w:rsidR="00512BA2">
            <w:rPr>
              <w:noProof/>
              <w:sz w:val="13"/>
              <w:szCs w:val="13"/>
            </w:rPr>
            <w:t>1</w:t>
          </w:r>
          <w:r w:rsidRPr="00953166">
            <w:rPr>
              <w:noProof/>
              <w:sz w:val="13"/>
              <w:szCs w:val="13"/>
            </w:rPr>
            <w:fldChar w:fldCharType="end"/>
          </w:r>
        </w:p>
      </w:tc>
    </w:tr>
  </w:tbl>
  <w:p w14:paraId="10904963" w14:textId="77777777" w:rsidR="00982D6B" w:rsidRPr="00953166" w:rsidRDefault="00982D6B" w:rsidP="005B501B">
    <w:pPr>
      <w:pStyle w:val="Footer"/>
    </w:pPr>
  </w:p>
  <w:p w14:paraId="0A5C1689" w14:textId="47591AA7" w:rsidR="00982D6B" w:rsidRPr="00FC4BE3" w:rsidRDefault="00982D6B" w:rsidP="005B50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92"/>
      <w:gridCol w:w="4072"/>
    </w:tblGrid>
    <w:tr w:rsidR="00982D6B" w:rsidRPr="00953166" w14:paraId="199923A9" w14:textId="77777777" w:rsidTr="006114EC">
      <w:tc>
        <w:tcPr>
          <w:tcW w:w="4190" w:type="dxa"/>
        </w:tcPr>
        <w:p w14:paraId="740251F6" w14:textId="05379C98" w:rsidR="00982D6B" w:rsidRPr="00953166" w:rsidRDefault="00280817" w:rsidP="00953166">
          <w:pPr>
            <w:tabs>
              <w:tab w:val="center" w:pos="4513"/>
              <w:tab w:val="right" w:pos="9026"/>
            </w:tabs>
            <w:rPr>
              <w:sz w:val="13"/>
              <w:szCs w:val="13"/>
            </w:rPr>
          </w:pPr>
          <w:r>
            <w:rPr>
              <w:sz w:val="13"/>
              <w:szCs w:val="13"/>
            </w:rPr>
            <w:fldChar w:fldCharType="begin"/>
          </w:r>
          <w:r>
            <w:rPr>
              <w:sz w:val="13"/>
              <w:szCs w:val="13"/>
            </w:rPr>
            <w:instrText xml:space="preserve"> DOCPROPERTY iManageFooter \* MERGEFORMAT </w:instrText>
          </w:r>
          <w:r>
            <w:rPr>
              <w:sz w:val="13"/>
              <w:szCs w:val="13"/>
            </w:rPr>
            <w:fldChar w:fldCharType="separate"/>
          </w:r>
          <w:r>
            <w:rPr>
              <w:sz w:val="13"/>
              <w:szCs w:val="13"/>
            </w:rPr>
            <w:t>2822862v1</w:t>
          </w:r>
          <w:r>
            <w:rPr>
              <w:sz w:val="13"/>
              <w:szCs w:val="13"/>
            </w:rPr>
            <w:fldChar w:fldCharType="end"/>
          </w:r>
          <w:r w:rsidR="00982D6B" w:rsidRPr="00FB7CC4">
            <w:rPr>
              <w:rFonts w:ascii="Times New Roman" w:eastAsiaTheme="minorHAnsi" w:hAnsi="Times New Roman"/>
              <w:noProof/>
              <w:sz w:val="24"/>
              <w:szCs w:val="24"/>
              <w:lang w:eastAsia="en-GB"/>
            </w:rPr>
            <mc:AlternateContent>
              <mc:Choice Requires="wps">
                <w:drawing>
                  <wp:anchor distT="0" distB="0" distL="114300" distR="114300" simplePos="0" relativeHeight="251665408" behindDoc="1" locked="0" layoutInCell="1" allowOverlap="1" wp14:anchorId="0182A646" wp14:editId="0C317D30">
                    <wp:simplePos x="0" y="0"/>
                    <wp:positionH relativeFrom="column">
                      <wp:posOffset>-1713865</wp:posOffset>
                    </wp:positionH>
                    <wp:positionV relativeFrom="page">
                      <wp:posOffset>-1422400</wp:posOffset>
                    </wp:positionV>
                    <wp:extent cx="1364400" cy="1771200"/>
                    <wp:effectExtent l="0" t="0" r="0" b="635"/>
                    <wp:wrapNone/>
                    <wp:docPr id="1" name="Text Box 1"/>
                    <wp:cNvGraphicFramePr/>
                    <a:graphic xmlns:a="http://schemas.openxmlformats.org/drawingml/2006/main">
                      <a:graphicData uri="http://schemas.microsoft.com/office/word/2010/wordprocessingShape">
                        <wps:wsp>
                          <wps:cNvSpPr txBox="1"/>
                          <wps:spPr>
                            <a:xfrm>
                              <a:off x="0" y="0"/>
                              <a:ext cx="1364400" cy="1771200"/>
                            </a:xfrm>
                            <a:prstGeom prst="rect">
                              <a:avLst/>
                            </a:prstGeom>
                            <a:noFill/>
                            <a:ln w="6350">
                              <a:noFill/>
                            </a:ln>
                            <a:effectLst/>
                          </wps:spPr>
                          <wps:txbx>
                            <w:txbxContent>
                              <w:p w14:paraId="5D518711" w14:textId="77777777" w:rsidR="00C22953" w:rsidRDefault="00C22953" w:rsidP="00E57615">
                                <w:pPr>
                                  <w:pStyle w:val="LegalBlock"/>
                                  <w:ind w:left="0"/>
                                </w:pPr>
                                <w:bookmarkStart w:id="24" w:name="bmkuklegalblock"/>
                                <w:r>
                                  <w:t>Business Registration Number: P10018768</w:t>
                                </w:r>
                              </w:p>
                              <w:p w14:paraId="619C3EED" w14:textId="1BB77F7A" w:rsidR="00982D6B" w:rsidRDefault="00C22953" w:rsidP="00E57615">
                                <w:pPr>
                                  <w:pStyle w:val="LegalBlock"/>
                                  <w:ind w:left="0"/>
                                </w:pPr>
                                <w:r>
                                  <w:t>Appleby (JV) Ltd &amp; Cie, trading under the name of Appleby, is a joint law venture firm registered under the Law Practitioners Act 1984.</w:t>
                                </w:r>
                                <w:bookmarkEnd w:id="24"/>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82A646" id="_x0000_t202" coordsize="21600,21600" o:spt="202" path="m,l,21600r21600,l21600,xe">
                    <v:stroke joinstyle="miter"/>
                    <v:path gradientshapeok="t" o:connecttype="rect"/>
                  </v:shapetype>
                  <v:shape id="Text Box 1" o:spid="_x0000_s1026" type="#_x0000_t202" style="position:absolute;margin-left:-134.95pt;margin-top:-112pt;width:107.45pt;height:139.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" filled="f" stroked="f" strokeweight=".5pt">
                    <v:textbox>
                      <w:txbxContent>
                        <w:p w14:paraId="5D518711" w14:textId="77777777" w:rsidR="00C22953" w:rsidRDefault="00C22953" w:rsidP="00E57615">
                          <w:pPr>
                            <w:pStyle w:val="LegalBlock"/>
                            <w:ind w:left="0"/>
                          </w:pPr>
                          <w:bookmarkStart w:id="25" w:name="bmkuklegalblock"/>
                          <w:r>
                            <w:t>Business Registration Number: P10018768</w:t>
                          </w:r>
                        </w:p>
                        <w:p w14:paraId="619C3EED" w14:textId="1BB77F7A" w:rsidR="00982D6B" w:rsidRDefault="00C22953" w:rsidP="00E57615">
                          <w:pPr>
                            <w:pStyle w:val="LegalBlock"/>
                            <w:ind w:left="0"/>
                          </w:pPr>
                          <w:r>
                            <w:t>Appleby (JV) Ltd &amp; Cie, trading under the name of Appleby, is a joint law venture firm registered under the Law Practitioners Act 1984.</w:t>
                          </w:r>
                          <w:bookmarkEnd w:id="25"/>
                        </w:p>
                      </w:txbxContent>
                    </v:textbox>
                    <w10:wrap anchory="page"/>
                  </v:shape>
                </w:pict>
              </mc:Fallback>
            </mc:AlternateContent>
          </w:r>
        </w:p>
      </w:tc>
      <w:tc>
        <w:tcPr>
          <w:tcW w:w="4190" w:type="dxa"/>
        </w:tcPr>
        <w:p w14:paraId="180F2F60" w14:textId="77777777" w:rsidR="00982D6B" w:rsidRPr="00953166" w:rsidRDefault="00982D6B" w:rsidP="00953166">
          <w:pPr>
            <w:tabs>
              <w:tab w:val="center" w:pos="4513"/>
              <w:tab w:val="right" w:pos="9026"/>
            </w:tabs>
            <w:jc w:val="right"/>
            <w:rPr>
              <w:sz w:val="13"/>
              <w:szCs w:val="13"/>
            </w:rPr>
          </w:pPr>
        </w:p>
      </w:tc>
    </w:tr>
  </w:tbl>
  <w:p w14:paraId="22F9BD33" w14:textId="77777777" w:rsidR="00982D6B" w:rsidRPr="00953166" w:rsidRDefault="00982D6B" w:rsidP="005B501B">
    <w:pPr>
      <w:pStyle w:val="Footer"/>
    </w:pPr>
  </w:p>
  <w:p w14:paraId="61DC06D9" w14:textId="719BC064" w:rsidR="00982D6B" w:rsidRPr="0083701F" w:rsidRDefault="00C22953" w:rsidP="005B501B">
    <w:pPr>
      <w:pStyle w:val="JurisdictionsBlock"/>
    </w:pPr>
    <w:bookmarkStart w:id="25" w:name="bmkfooter1"/>
    <w:r>
      <w:t xml:space="preserve">Bermuda </w:t>
    </w:r>
    <w:r>
      <w:rPr>
        <w:rFonts w:ascii="Arial" w:hAnsi="Arial" w:cs="Arial"/>
      </w:rPr>
      <w:t>■</w:t>
    </w:r>
    <w:r>
      <w:t xml:space="preserve"> British Virgin Islands </w:t>
    </w:r>
    <w:r>
      <w:rPr>
        <w:rFonts w:ascii="Arial" w:hAnsi="Arial" w:cs="Arial"/>
      </w:rPr>
      <w:t>■</w:t>
    </w:r>
    <w:r>
      <w:t xml:space="preserve"> Cayman Islands </w:t>
    </w:r>
    <w:r>
      <w:rPr>
        <w:rFonts w:ascii="Arial" w:hAnsi="Arial" w:cs="Arial"/>
      </w:rPr>
      <w:t>■</w:t>
    </w:r>
    <w:r>
      <w:t xml:space="preserve"> Guernsey </w:t>
    </w:r>
    <w:r>
      <w:rPr>
        <w:rFonts w:ascii="Arial" w:hAnsi="Arial" w:cs="Arial"/>
      </w:rPr>
      <w:t>■</w:t>
    </w:r>
    <w:r>
      <w:t xml:space="preserve"> Hong Kong </w:t>
    </w:r>
    <w:r>
      <w:rPr>
        <w:rFonts w:ascii="Arial" w:hAnsi="Arial" w:cs="Arial"/>
      </w:rPr>
      <w:t>■</w:t>
    </w:r>
    <w:r>
      <w:t xml:space="preserve"> Isle of Man </w:t>
    </w:r>
    <w:r>
      <w:rPr>
        <w:rFonts w:ascii="Arial" w:hAnsi="Arial" w:cs="Arial"/>
      </w:rPr>
      <w:t>■</w:t>
    </w:r>
    <w:r>
      <w:t xml:space="preserve"> Jersey </w:t>
    </w:r>
    <w:r>
      <w:rPr>
        <w:rFonts w:ascii="Arial" w:hAnsi="Arial" w:cs="Arial"/>
      </w:rPr>
      <w:t>■</w:t>
    </w:r>
    <w:r>
      <w:t xml:space="preserve"> Mauritius </w:t>
    </w:r>
    <w:r>
      <w:rPr>
        <w:rFonts w:ascii="Arial" w:hAnsi="Arial" w:cs="Arial"/>
      </w:rPr>
      <w:t>■</w:t>
    </w:r>
    <w:r>
      <w:t xml:space="preserve"> Seychelles </w:t>
    </w:r>
    <w:r>
      <w:rPr>
        <w:rFonts w:ascii="Arial" w:hAnsi="Arial" w:cs="Arial"/>
      </w:rPr>
      <w:t>■</w:t>
    </w:r>
    <w:r>
      <w:t xml:space="preserve"> Shanghai</w:t>
    </w:r>
    <w:bookmarkEnd w:id="25"/>
    <w:r w:rsidR="005B501B" w:rsidRPr="0083701F">
      <w:t xml:space="preserve"> </w:t>
    </w:r>
    <w:r w:rsidR="005B501B" w:rsidRPr="0083701F">
      <w:b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91"/>
      <w:gridCol w:w="4073"/>
    </w:tblGrid>
    <w:tr w:rsidR="00982D6B" w:rsidRPr="00953166" w14:paraId="46FA264C" w14:textId="77777777" w:rsidTr="00CE7543">
      <w:tc>
        <w:tcPr>
          <w:tcW w:w="4190" w:type="dxa"/>
        </w:tcPr>
        <w:p w14:paraId="76825721" w14:textId="22FE8985" w:rsidR="00982D6B" w:rsidRPr="00953166" w:rsidRDefault="002C077F" w:rsidP="00CE7543">
          <w:pPr>
            <w:tabs>
              <w:tab w:val="center" w:pos="4513"/>
              <w:tab w:val="right" w:pos="9026"/>
            </w:tabs>
            <w:rPr>
              <w:sz w:val="13"/>
              <w:szCs w:val="13"/>
            </w:rPr>
          </w:pPr>
          <w:r>
            <w:rPr>
              <w:sz w:val="13"/>
              <w:szCs w:val="13"/>
            </w:rPr>
            <w:fldChar w:fldCharType="begin"/>
          </w:r>
          <w:r>
            <w:rPr>
              <w:sz w:val="13"/>
              <w:szCs w:val="13"/>
            </w:rPr>
            <w:instrText xml:space="preserve"> DOCPROPERTY iManageFooter \* MERGEFORMAT </w:instrText>
          </w:r>
          <w:r>
            <w:rPr>
              <w:sz w:val="13"/>
              <w:szCs w:val="13"/>
            </w:rPr>
            <w:fldChar w:fldCharType="separate"/>
          </w:r>
          <w:r>
            <w:rPr>
              <w:sz w:val="13"/>
              <w:szCs w:val="13"/>
            </w:rPr>
            <w:t>2822896v1</w:t>
          </w:r>
          <w:r>
            <w:rPr>
              <w:sz w:val="13"/>
              <w:szCs w:val="13"/>
            </w:rPr>
            <w:fldChar w:fldCharType="end"/>
          </w:r>
        </w:p>
      </w:tc>
      <w:tc>
        <w:tcPr>
          <w:tcW w:w="4190" w:type="dxa"/>
        </w:tcPr>
        <w:p w14:paraId="01557871" w14:textId="77777777" w:rsidR="00982D6B" w:rsidRPr="00953166" w:rsidRDefault="00982D6B" w:rsidP="00CE7543">
          <w:pPr>
            <w:tabs>
              <w:tab w:val="center" w:pos="4513"/>
              <w:tab w:val="right" w:pos="9026"/>
            </w:tabs>
            <w:jc w:val="right"/>
            <w:rPr>
              <w:sz w:val="13"/>
              <w:szCs w:val="13"/>
            </w:rPr>
          </w:pPr>
          <w:r w:rsidRPr="00953166">
            <w:rPr>
              <w:sz w:val="13"/>
              <w:szCs w:val="13"/>
            </w:rPr>
            <w:t xml:space="preserve"> </w:t>
          </w:r>
          <w:r w:rsidRPr="00953166">
            <w:rPr>
              <w:sz w:val="13"/>
              <w:szCs w:val="13"/>
            </w:rPr>
            <w:fldChar w:fldCharType="begin"/>
          </w:r>
          <w:r w:rsidRPr="00953166">
            <w:rPr>
              <w:sz w:val="13"/>
              <w:szCs w:val="13"/>
            </w:rPr>
            <w:instrText xml:space="preserve"> PAGE   \* MERGEFORMAT </w:instrText>
          </w:r>
          <w:r w:rsidRPr="00953166">
            <w:rPr>
              <w:sz w:val="13"/>
              <w:szCs w:val="13"/>
            </w:rPr>
            <w:fldChar w:fldCharType="separate"/>
          </w:r>
          <w:r w:rsidR="00512BA2">
            <w:rPr>
              <w:noProof/>
              <w:sz w:val="13"/>
              <w:szCs w:val="13"/>
            </w:rPr>
            <w:t>8</w:t>
          </w:r>
          <w:r w:rsidRPr="00953166">
            <w:rPr>
              <w:noProof/>
              <w:sz w:val="13"/>
              <w:szCs w:val="13"/>
            </w:rPr>
            <w:fldChar w:fldCharType="end"/>
          </w:r>
        </w:p>
      </w:tc>
    </w:tr>
  </w:tbl>
  <w:p w14:paraId="059C01A3" w14:textId="77777777" w:rsidR="00982D6B" w:rsidRPr="00953166" w:rsidRDefault="00982D6B" w:rsidP="005B501B">
    <w:pPr>
      <w:pStyle w:val="Footer"/>
    </w:pPr>
  </w:p>
  <w:p w14:paraId="4CF788DB" w14:textId="52F373A3" w:rsidR="00982D6B" w:rsidRPr="005B501B" w:rsidRDefault="00C22953" w:rsidP="005B501B">
    <w:pPr>
      <w:pStyle w:val="Footer"/>
    </w:pPr>
    <w:bookmarkStart w:id="28" w:name="bmkfooter2"/>
    <w:r>
      <w:t xml:space="preserve">Bermuda </w:t>
    </w:r>
    <w:r>
      <w:rPr>
        <w:rFonts w:ascii="Arial" w:hAnsi="Arial" w:cs="Arial"/>
      </w:rPr>
      <w:t>■</w:t>
    </w:r>
    <w:r>
      <w:t xml:space="preserve"> British Virgin Islands </w:t>
    </w:r>
    <w:r>
      <w:rPr>
        <w:rFonts w:ascii="Arial" w:hAnsi="Arial" w:cs="Arial"/>
      </w:rPr>
      <w:t>■</w:t>
    </w:r>
    <w:r>
      <w:t xml:space="preserve"> Cayman Islands </w:t>
    </w:r>
    <w:r>
      <w:rPr>
        <w:rFonts w:ascii="Arial" w:hAnsi="Arial" w:cs="Arial"/>
      </w:rPr>
      <w:t>■</w:t>
    </w:r>
    <w:r>
      <w:t xml:space="preserve"> Guernsey </w:t>
    </w:r>
    <w:r>
      <w:rPr>
        <w:rFonts w:ascii="Arial" w:hAnsi="Arial" w:cs="Arial"/>
      </w:rPr>
      <w:t>■</w:t>
    </w:r>
    <w:r>
      <w:t xml:space="preserve"> Hong Kong </w:t>
    </w:r>
    <w:r>
      <w:rPr>
        <w:rFonts w:ascii="Arial" w:hAnsi="Arial" w:cs="Arial"/>
      </w:rPr>
      <w:t>■</w:t>
    </w:r>
    <w:r>
      <w:t xml:space="preserve"> Isle of Man </w:t>
    </w:r>
    <w:r>
      <w:rPr>
        <w:rFonts w:ascii="Arial" w:hAnsi="Arial" w:cs="Arial"/>
      </w:rPr>
      <w:t>■</w:t>
    </w:r>
    <w:r>
      <w:t xml:space="preserve"> Jersey </w:t>
    </w:r>
    <w:r>
      <w:rPr>
        <w:rFonts w:ascii="Arial" w:hAnsi="Arial" w:cs="Arial"/>
      </w:rPr>
      <w:t>■</w:t>
    </w:r>
    <w:r>
      <w:t xml:space="preserve"> Mauritius </w:t>
    </w:r>
    <w:r>
      <w:rPr>
        <w:rFonts w:ascii="Arial" w:hAnsi="Arial" w:cs="Arial"/>
      </w:rPr>
      <w:t>■</w:t>
    </w:r>
    <w:r>
      <w:t xml:space="preserve"> Seychelles </w:t>
    </w:r>
    <w:r>
      <w:rPr>
        <w:rFonts w:ascii="Arial" w:hAnsi="Arial" w:cs="Arial"/>
      </w:rPr>
      <w:t>■</w:t>
    </w:r>
    <w:r>
      <w:t xml:space="preserve"> Shanghai</w:t>
    </w:r>
    <w:bookmarkEnd w:id="28"/>
    <w:r w:rsidR="005B501B">
      <w:t xml:space="preserve"> </w:t>
    </w:r>
    <w:r w:rsidR="005B501B" w:rsidRPr="0083701F">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264F6" w14:textId="77777777" w:rsidR="00BB0AD9" w:rsidRDefault="00BB0AD9" w:rsidP="00C95416">
      <w:r>
        <w:separator/>
      </w:r>
    </w:p>
  </w:footnote>
  <w:footnote w:type="continuationSeparator" w:id="0">
    <w:p w14:paraId="6748E757" w14:textId="77777777" w:rsidR="00BB0AD9" w:rsidRDefault="00BB0AD9" w:rsidP="00C954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7D968" w14:textId="77777777" w:rsidR="00A63F56" w:rsidRDefault="00A63F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98712" w14:textId="77777777" w:rsidR="00A63F56" w:rsidRDefault="00A63F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8FCC9" w14:textId="77777777" w:rsidR="00982D6B" w:rsidRDefault="00982D6B" w:rsidP="00A63F56">
    <w:pPr>
      <w:pStyle w:val="Header"/>
      <w:jc w:val="right"/>
    </w:pPr>
  </w:p>
  <w:p w14:paraId="13D95A5E" w14:textId="77777777" w:rsidR="00A63F56" w:rsidRDefault="00A63F56" w:rsidP="00A63F56">
    <w:pPr>
      <w:pStyle w:val="Header"/>
      <w:jc w:val="right"/>
    </w:pPr>
  </w:p>
  <w:p w14:paraId="146C8C30" w14:textId="05702757" w:rsidR="00A63F56" w:rsidRDefault="00A63F56" w:rsidP="00A63F56">
    <w:pPr>
      <w:pStyle w:val="Header"/>
      <w:jc w:val="right"/>
    </w:pPr>
    <w:r>
      <w:rPr>
        <w:noProof/>
        <w:lang w:eastAsia="en-GB"/>
      </w:rPr>
      <w:drawing>
        <wp:inline distT="0" distB="0" distL="0" distR="0" wp14:anchorId="3AA1E28A" wp14:editId="179BAA75">
          <wp:extent cx="1932709" cy="16625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leby%20logo%20resize.jpg"/>
                  <pic:cNvPicPr/>
                </pic:nvPicPr>
                <pic:blipFill>
                  <a:blip r:embed="rId1">
                    <a:extLst>
                      <a:ext uri="{28A0092B-C50C-407E-A947-70E740481C1C}">
                        <a14:useLocalDpi xmlns:a14="http://schemas.microsoft.com/office/drawing/2010/main" val="0"/>
                      </a:ext>
                    </a:extLst>
                  </a:blip>
                  <a:stretch>
                    <a:fillRect/>
                  </a:stretch>
                </pic:blipFill>
                <pic:spPr>
                  <a:xfrm>
                    <a:off x="0" y="0"/>
                    <a:ext cx="1932709" cy="166255"/>
                  </a:xfrm>
                  <a:prstGeom prst="rect">
                    <a:avLst/>
                  </a:prstGeom>
                </pic:spPr>
              </pic:pic>
            </a:graphicData>
          </a:graphic>
        </wp:inline>
      </w:drawing>
    </w:r>
  </w:p>
  <w:p w14:paraId="0C96A1B6" w14:textId="369F7DB9" w:rsidR="00982D6B" w:rsidRPr="00720566" w:rsidRDefault="00982D6B" w:rsidP="00743F2C">
    <w:pPr>
      <w:pStyle w:val="PartnersBlock"/>
      <w:framePr w:w="2302" w:h="4304" w:hRule="exact" w:wrap="around" w:y="9243"/>
      <w:rPr>
        <w:b/>
      </w:rPr>
    </w:pPr>
    <w:bookmarkStart w:id="22" w:name="bmkukpartnersblock"/>
  </w:p>
  <w:p w14:paraId="5886ADB4" w14:textId="77777777" w:rsidR="00C22953" w:rsidRDefault="00C22953" w:rsidP="0017759D">
    <w:pPr>
      <w:pStyle w:val="AddressBlock"/>
      <w:framePr w:w="2302" w:h="3657" w:hRule="exact" w:wrap="around"/>
    </w:pPr>
    <w:bookmarkStart w:id="23" w:name="bmkukaddressblock"/>
    <w:bookmarkEnd w:id="22"/>
    <w:r>
      <w:t>Mauritius Office</w:t>
    </w:r>
  </w:p>
  <w:p w14:paraId="64F43DFE" w14:textId="77777777" w:rsidR="00C22953" w:rsidRDefault="00C22953" w:rsidP="0017759D">
    <w:pPr>
      <w:pStyle w:val="AddressBlock"/>
      <w:framePr w:w="2302" w:h="3657" w:hRule="exact" w:wrap="around"/>
    </w:pPr>
  </w:p>
  <w:p w14:paraId="238EEBE8" w14:textId="77777777" w:rsidR="00C22953" w:rsidRDefault="00C22953" w:rsidP="0017759D">
    <w:pPr>
      <w:pStyle w:val="AddressBlock"/>
      <w:framePr w:w="2302" w:h="3657" w:hRule="exact" w:wrap="around"/>
    </w:pPr>
    <w:r>
      <w:t>7th Floor</w:t>
    </w:r>
  </w:p>
  <w:p w14:paraId="4E231B7B" w14:textId="77777777" w:rsidR="00C22953" w:rsidRDefault="00C22953" w:rsidP="0017759D">
    <w:pPr>
      <w:pStyle w:val="AddressBlock"/>
      <w:framePr w:w="2302" w:h="3657" w:hRule="exact" w:wrap="around"/>
    </w:pPr>
    <w:r>
      <w:t>Happy World House</w:t>
    </w:r>
  </w:p>
  <w:p w14:paraId="02ECAA05" w14:textId="77777777" w:rsidR="00C22953" w:rsidRDefault="00C22953" w:rsidP="0017759D">
    <w:pPr>
      <w:pStyle w:val="AddressBlock"/>
      <w:framePr w:w="2302" w:h="3657" w:hRule="exact" w:wrap="around"/>
    </w:pPr>
    <w:r>
      <w:t>37 Sir William Newton Street</w:t>
    </w:r>
  </w:p>
  <w:p w14:paraId="4A7163A2" w14:textId="77777777" w:rsidR="00C22953" w:rsidRDefault="00C22953" w:rsidP="0017759D">
    <w:pPr>
      <w:pStyle w:val="AddressBlock"/>
      <w:framePr w:w="2302" w:h="3657" w:hRule="exact" w:wrap="around"/>
    </w:pPr>
    <w:r>
      <w:t>Port Louis</w:t>
    </w:r>
  </w:p>
  <w:p w14:paraId="02B519A1" w14:textId="77777777" w:rsidR="00C22953" w:rsidRDefault="00C22953" w:rsidP="0017759D">
    <w:pPr>
      <w:pStyle w:val="AddressBlock"/>
      <w:framePr w:w="2302" w:h="3657" w:hRule="exact" w:wrap="around"/>
    </w:pPr>
    <w:r>
      <w:t>11328</w:t>
    </w:r>
  </w:p>
  <w:p w14:paraId="692E218A" w14:textId="77777777" w:rsidR="00C22953" w:rsidRDefault="00C22953" w:rsidP="0017759D">
    <w:pPr>
      <w:pStyle w:val="AddressBlock"/>
      <w:framePr w:w="2302" w:h="3657" w:hRule="exact" w:wrap="around"/>
    </w:pPr>
    <w:r>
      <w:t>Republic of Mauritius</w:t>
    </w:r>
  </w:p>
  <w:p w14:paraId="38E7121B" w14:textId="77777777" w:rsidR="00C22953" w:rsidRDefault="00C22953" w:rsidP="0017759D">
    <w:pPr>
      <w:pStyle w:val="AddressBlock"/>
      <w:framePr w:w="2302" w:h="3657" w:hRule="exact" w:wrap="around"/>
    </w:pPr>
  </w:p>
  <w:p w14:paraId="2307271F" w14:textId="77777777" w:rsidR="00C22953" w:rsidRDefault="00C22953" w:rsidP="0017759D">
    <w:pPr>
      <w:pStyle w:val="AddressBlock"/>
      <w:framePr w:w="2302" w:h="3657" w:hRule="exact" w:wrap="around"/>
    </w:pPr>
    <w:r>
      <w:t>Tel +230 203 4300</w:t>
    </w:r>
  </w:p>
  <w:p w14:paraId="66EE644F" w14:textId="77777777" w:rsidR="00C22953" w:rsidRDefault="00C22953" w:rsidP="0017759D">
    <w:pPr>
      <w:pStyle w:val="AddressBlock"/>
      <w:framePr w:w="2302" w:h="3657" w:hRule="exact" w:wrap="around"/>
    </w:pPr>
  </w:p>
  <w:p w14:paraId="09C66BCF" w14:textId="628B25CE" w:rsidR="00982D6B" w:rsidRPr="00005CB6" w:rsidRDefault="00C22953" w:rsidP="0017759D">
    <w:pPr>
      <w:pStyle w:val="AddressBlock"/>
      <w:framePr w:w="2302" w:h="3657" w:hRule="exact" w:wrap="around"/>
    </w:pPr>
    <w:r>
      <w:t>applebyglobal.com</w:t>
    </w:r>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759C0"/>
    <w:multiLevelType w:val="hybridMultilevel"/>
    <w:tmpl w:val="7458B326"/>
    <w:lvl w:ilvl="0" w:tplc="425AE61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22E2E0B"/>
    <w:multiLevelType w:val="multilevel"/>
    <w:tmpl w:val="01CAEDA2"/>
    <w:lvl w:ilvl="0">
      <w:start w:val="1"/>
      <w:numFmt w:val="upperLetter"/>
      <w:lvlText w:val="(%1)"/>
      <w:lvlJc w:val="left"/>
      <w:pPr>
        <w:ind w:left="720" w:hanging="720"/>
      </w:pPr>
      <w:rPr>
        <w:rFonts w:hint="default"/>
      </w:rPr>
    </w:lvl>
    <w:lvl w:ilvl="1">
      <w:start w:val="1"/>
      <w:numFmt w:val="lowerLetter"/>
      <w:lvlText w:val="(%2)"/>
      <w:lvlJc w:val="left"/>
      <w:pPr>
        <w:ind w:left="1400" w:hanging="680"/>
      </w:pPr>
      <w:rPr>
        <w:rFonts w:hint="default"/>
      </w:rPr>
    </w:lvl>
    <w:lvl w:ilvl="2">
      <w:start w:val="1"/>
      <w:numFmt w:val="lowerRoman"/>
      <w:lvlText w:val="(%3)"/>
      <w:lvlJc w:val="left"/>
      <w:pPr>
        <w:ind w:left="2081" w:hanging="681"/>
      </w:pPr>
      <w:rPr>
        <w:rFonts w:hint="default"/>
      </w:rPr>
    </w:lvl>
    <w:lvl w:ilvl="3">
      <w:start w:val="1"/>
      <w:numFmt w:val="upperRoman"/>
      <w:lvlText w:val="(%4)"/>
      <w:lvlJc w:val="left"/>
      <w:pPr>
        <w:ind w:left="2761" w:hanging="68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2950381"/>
    <w:multiLevelType w:val="multilevel"/>
    <w:tmpl w:val="1DAEE1B2"/>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720"/>
        </w:tabs>
        <w:ind w:left="1512" w:hanging="792"/>
      </w:pPr>
      <w:rPr>
        <w:rFonts w:cs="Times New Roman" w:hint="default"/>
      </w:rPr>
    </w:lvl>
    <w:lvl w:ilvl="2">
      <w:start w:val="1"/>
      <w:numFmt w:val="lowerRoman"/>
      <w:pStyle w:val="Heading3"/>
      <w:lvlText w:val="%3."/>
      <w:lvlJc w:val="left"/>
      <w:pPr>
        <w:tabs>
          <w:tab w:val="num" w:pos="1440"/>
        </w:tabs>
        <w:ind w:left="2880" w:hanging="21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1E3F16A1"/>
    <w:multiLevelType w:val="multilevel"/>
    <w:tmpl w:val="2FF2AD1A"/>
    <w:lvl w:ilvl="0">
      <w:start w:val="1"/>
      <w:numFmt w:val="lowerLetter"/>
      <w:pStyle w:val="DefinitionNum1App"/>
      <w:lvlText w:val="(%1)"/>
      <w:lvlJc w:val="left"/>
      <w:pPr>
        <w:tabs>
          <w:tab w:val="num" w:pos="720"/>
        </w:tabs>
        <w:ind w:left="1400" w:hanging="680"/>
      </w:pPr>
      <w:rPr>
        <w:rFonts w:ascii="Verdana" w:hAnsi="Verdana" w:cs="Times New Roman" w:hint="default"/>
        <w:b w:val="0"/>
        <w:i w:val="0"/>
        <w:caps w:val="0"/>
        <w:strike w:val="0"/>
        <w:dstrike w:val="0"/>
        <w:vanish w:val="0"/>
        <w:color w:val="auto"/>
        <w:sz w:val="18"/>
        <w:vertAlign w:val="baseline"/>
      </w:rPr>
    </w:lvl>
    <w:lvl w:ilvl="1">
      <w:start w:val="1"/>
      <w:numFmt w:val="lowerRoman"/>
      <w:pStyle w:val="DefinitionNum2App"/>
      <w:lvlText w:val="(%2)"/>
      <w:lvlJc w:val="left"/>
      <w:pPr>
        <w:tabs>
          <w:tab w:val="num" w:pos="1400"/>
        </w:tabs>
        <w:ind w:left="2081" w:hanging="681"/>
      </w:pPr>
      <w:rPr>
        <w:rFonts w:ascii="Verdana" w:hAnsi="Verdana" w:cs="Times New Roman" w:hint="default"/>
        <w:b w:val="0"/>
        <w:i w:val="0"/>
        <w:sz w:val="18"/>
      </w:rPr>
    </w:lvl>
    <w:lvl w:ilvl="2">
      <w:start w:val="1"/>
      <w:numFmt w:val="upperLetter"/>
      <w:pStyle w:val="DefinitionNum3App"/>
      <w:lvlText w:val="(%3)"/>
      <w:lvlJc w:val="left"/>
      <w:pPr>
        <w:tabs>
          <w:tab w:val="num" w:pos="2081"/>
        </w:tabs>
        <w:ind w:left="2761" w:hanging="680"/>
      </w:pPr>
      <w:rPr>
        <w:rFonts w:ascii="Verdana" w:hAnsi="Verdana" w:cs="Times New Roman" w:hint="default"/>
        <w:b w:val="0"/>
        <w:bCs w:val="0"/>
        <w:i w:val="0"/>
        <w:iCs w:val="0"/>
        <w:caps w:val="0"/>
        <w:smallCaps w:val="0"/>
        <w:strike w:val="0"/>
        <w:dstrike w:val="0"/>
        <w:vanish w:val="0"/>
        <w:color w:val="000000"/>
        <w:spacing w:val="0"/>
        <w:kern w:val="0"/>
        <w:position w:val="0"/>
        <w:sz w:val="18"/>
        <w:u w:val="none"/>
        <w:vertAlign w:val="baseline"/>
      </w:rPr>
    </w:lvl>
    <w:lvl w:ilvl="3">
      <w:start w:val="1"/>
      <w:numFmt w:val="lowerRoman"/>
      <w:lvlText w:val="(%4)"/>
      <w:lvlJc w:val="left"/>
      <w:pPr>
        <w:tabs>
          <w:tab w:val="num" w:pos="2761"/>
        </w:tabs>
        <w:ind w:left="2761" w:firstLine="0"/>
      </w:pPr>
      <w:rPr>
        <w:rFonts w:ascii="Verdana" w:hAnsi="Verdana" w:cs="Times New Roman" w:hint="default"/>
        <w:b w:val="0"/>
        <w:sz w:val="18"/>
      </w:rPr>
    </w:lvl>
    <w:lvl w:ilvl="4">
      <w:start w:val="1"/>
      <w:numFmt w:val="upperLetter"/>
      <w:lvlText w:val="(%5)"/>
      <w:lvlJc w:val="left"/>
      <w:pPr>
        <w:tabs>
          <w:tab w:val="num" w:pos="2761"/>
        </w:tabs>
        <w:ind w:left="2761" w:hanging="680"/>
      </w:pPr>
      <w:rPr>
        <w:rFonts w:ascii="Verdana" w:hAnsi="Verdana" w:cs="Times New Roman" w:hint="default"/>
        <w:b w:val="0"/>
        <w:sz w:val="18"/>
      </w:rPr>
    </w:lvl>
    <w:lvl w:ilvl="5">
      <w:start w:val="1"/>
      <w:numFmt w:val="upperRoman"/>
      <w:lvlText w:val="(%6)"/>
      <w:lvlJc w:val="left"/>
      <w:pPr>
        <w:tabs>
          <w:tab w:val="num" w:pos="3442"/>
        </w:tabs>
        <w:ind w:left="3442" w:hanging="681"/>
      </w:pPr>
      <w:rPr>
        <w:rFonts w:ascii="Verdana" w:hAnsi="Verdana" w:cs="Times New Roman" w:hint="default"/>
        <w:b w:val="0"/>
        <w:sz w:val="18"/>
      </w:rPr>
    </w:lvl>
    <w:lvl w:ilvl="6">
      <w:start w:val="1"/>
      <w:numFmt w:val="lowerLetter"/>
      <w:lvlText w:val="%7."/>
      <w:lvlJc w:val="left"/>
      <w:pPr>
        <w:tabs>
          <w:tab w:val="num" w:pos="4122"/>
        </w:tabs>
        <w:ind w:left="4122" w:hanging="680"/>
      </w:pPr>
      <w:rPr>
        <w:rFonts w:ascii="Verdana" w:hAnsi="Verdana" w:cs="Times New Roman" w:hint="default"/>
        <w:sz w:val="18"/>
      </w:rPr>
    </w:lvl>
    <w:lvl w:ilvl="7">
      <w:start w:val="1"/>
      <w:numFmt w:val="lowerRoman"/>
      <w:lvlText w:val="%8."/>
      <w:lvlJc w:val="left"/>
      <w:pPr>
        <w:tabs>
          <w:tab w:val="num" w:pos="4802"/>
        </w:tabs>
        <w:ind w:left="4802" w:hanging="680"/>
      </w:pPr>
      <w:rPr>
        <w:rFonts w:ascii="Verdana" w:hAnsi="Verdana" w:cs="Times New Roman" w:hint="default"/>
        <w:sz w:val="18"/>
      </w:rPr>
    </w:lvl>
    <w:lvl w:ilvl="8">
      <w:start w:val="1"/>
      <w:numFmt w:val="upperLetter"/>
      <w:lvlText w:val="%9."/>
      <w:lvlJc w:val="left"/>
      <w:pPr>
        <w:tabs>
          <w:tab w:val="num" w:pos="4802"/>
        </w:tabs>
        <w:ind w:left="4802" w:hanging="680"/>
      </w:pPr>
      <w:rPr>
        <w:rFonts w:ascii="Verdana" w:hAnsi="Verdana" w:cs="Times New Roman" w:hint="default"/>
        <w:sz w:val="18"/>
      </w:rPr>
    </w:lvl>
  </w:abstractNum>
  <w:abstractNum w:abstractNumId="4" w15:restartNumberingAfterBreak="0">
    <w:nsid w:val="252E21D4"/>
    <w:multiLevelType w:val="multilevel"/>
    <w:tmpl w:val="1828FA58"/>
    <w:lvl w:ilvl="0">
      <w:start w:val="1"/>
      <w:numFmt w:val="decimal"/>
      <w:pStyle w:val="BodyTextNum1App"/>
      <w:lvlText w:val="%1."/>
      <w:lvlJc w:val="left"/>
      <w:pPr>
        <w:tabs>
          <w:tab w:val="num" w:pos="720"/>
        </w:tabs>
        <w:ind w:left="720" w:hanging="720"/>
      </w:pPr>
      <w:rPr>
        <w:rFonts w:ascii="Verdana" w:hAnsi="Verdana" w:cs="Times New Roman" w:hint="default"/>
        <w:b w:val="0"/>
        <w:i w:val="0"/>
        <w:caps w:val="0"/>
        <w:strike w:val="0"/>
        <w:dstrike w:val="0"/>
        <w:vanish w:val="0"/>
        <w:color w:val="auto"/>
        <w:sz w:val="18"/>
        <w:vertAlign w:val="baseline"/>
      </w:rPr>
    </w:lvl>
    <w:lvl w:ilvl="1">
      <w:start w:val="1"/>
      <w:numFmt w:val="decimal"/>
      <w:pStyle w:val="BodyTextNum2App"/>
      <w:lvlText w:val="%1.%2"/>
      <w:lvlJc w:val="left"/>
      <w:pPr>
        <w:tabs>
          <w:tab w:val="num" w:pos="720"/>
        </w:tabs>
        <w:ind w:left="720" w:hanging="720"/>
      </w:pPr>
      <w:rPr>
        <w:rFonts w:ascii="Verdana" w:hAnsi="Verdana" w:cs="Times New Roman" w:hint="default"/>
        <w:b w:val="0"/>
        <w:i w:val="0"/>
        <w:sz w:val="18"/>
      </w:rPr>
    </w:lvl>
    <w:lvl w:ilvl="2">
      <w:start w:val="1"/>
      <w:numFmt w:val="lowerLetter"/>
      <w:pStyle w:val="BodyTextNum3App"/>
      <w:lvlText w:val="(%3)"/>
      <w:lvlJc w:val="left"/>
      <w:pPr>
        <w:tabs>
          <w:tab w:val="num" w:pos="1400"/>
        </w:tabs>
        <w:ind w:left="1400" w:hanging="680"/>
      </w:pPr>
      <w:rPr>
        <w:rFonts w:ascii="Verdana" w:hAnsi="Verdana" w:cs="Times New Roman" w:hint="default"/>
        <w:b w:val="0"/>
        <w:bCs w:val="0"/>
        <w:i w:val="0"/>
        <w:iCs w:val="0"/>
        <w:caps w:val="0"/>
        <w:smallCaps w:val="0"/>
        <w:strike w:val="0"/>
        <w:dstrike w:val="0"/>
        <w:vanish w:val="0"/>
        <w:color w:val="000000"/>
        <w:spacing w:val="0"/>
        <w:kern w:val="0"/>
        <w:position w:val="0"/>
        <w:sz w:val="18"/>
        <w:u w:val="none"/>
        <w:vertAlign w:val="baseline"/>
      </w:rPr>
    </w:lvl>
    <w:lvl w:ilvl="3">
      <w:start w:val="1"/>
      <w:numFmt w:val="lowerRoman"/>
      <w:pStyle w:val="BodyTextNum4App"/>
      <w:lvlText w:val="(%4)"/>
      <w:lvlJc w:val="left"/>
      <w:pPr>
        <w:tabs>
          <w:tab w:val="num" w:pos="2081"/>
        </w:tabs>
        <w:ind w:left="2081" w:hanging="681"/>
      </w:pPr>
      <w:rPr>
        <w:rFonts w:ascii="Verdana" w:hAnsi="Verdana" w:cs="Times New Roman" w:hint="default"/>
        <w:b w:val="0"/>
        <w:sz w:val="18"/>
      </w:rPr>
    </w:lvl>
    <w:lvl w:ilvl="4">
      <w:start w:val="1"/>
      <w:numFmt w:val="upperLetter"/>
      <w:pStyle w:val="BodyTextNum5App"/>
      <w:lvlText w:val="(%5)"/>
      <w:lvlJc w:val="left"/>
      <w:pPr>
        <w:tabs>
          <w:tab w:val="num" w:pos="2761"/>
        </w:tabs>
        <w:ind w:left="2761" w:hanging="680"/>
      </w:pPr>
      <w:rPr>
        <w:rFonts w:ascii="Verdana" w:hAnsi="Verdana" w:cs="Times New Roman" w:hint="default"/>
        <w:b w:val="0"/>
        <w:sz w:val="18"/>
      </w:rPr>
    </w:lvl>
    <w:lvl w:ilvl="5">
      <w:start w:val="1"/>
      <w:numFmt w:val="upperRoman"/>
      <w:pStyle w:val="BodyTextNum6App"/>
      <w:lvlText w:val="(%6)"/>
      <w:lvlJc w:val="left"/>
      <w:pPr>
        <w:tabs>
          <w:tab w:val="num" w:pos="3442"/>
        </w:tabs>
        <w:ind w:left="3442" w:hanging="681"/>
      </w:pPr>
      <w:rPr>
        <w:rFonts w:ascii="Verdana" w:hAnsi="Verdana" w:cs="Times New Roman" w:hint="default"/>
        <w:b w:val="0"/>
        <w:sz w:val="18"/>
      </w:rPr>
    </w:lvl>
    <w:lvl w:ilvl="6">
      <w:start w:val="1"/>
      <w:numFmt w:val="lowerLetter"/>
      <w:pStyle w:val="BodyTextNum7App"/>
      <w:lvlText w:val="%7."/>
      <w:lvlJc w:val="left"/>
      <w:pPr>
        <w:tabs>
          <w:tab w:val="num" w:pos="4122"/>
        </w:tabs>
        <w:ind w:left="4122" w:hanging="680"/>
      </w:pPr>
      <w:rPr>
        <w:rFonts w:ascii="Verdana" w:hAnsi="Verdana" w:cs="Times New Roman" w:hint="default"/>
        <w:sz w:val="18"/>
      </w:rPr>
    </w:lvl>
    <w:lvl w:ilvl="7">
      <w:start w:val="1"/>
      <w:numFmt w:val="lowerRoman"/>
      <w:pStyle w:val="BodyTextNum8App"/>
      <w:lvlText w:val="%8."/>
      <w:lvlJc w:val="left"/>
      <w:pPr>
        <w:tabs>
          <w:tab w:val="num" w:pos="4802"/>
        </w:tabs>
        <w:ind w:left="4802" w:hanging="680"/>
      </w:pPr>
      <w:rPr>
        <w:rFonts w:ascii="Verdana" w:hAnsi="Verdana" w:cs="Times New Roman" w:hint="default"/>
        <w:sz w:val="18"/>
      </w:rPr>
    </w:lvl>
    <w:lvl w:ilvl="8">
      <w:start w:val="1"/>
      <w:numFmt w:val="upperLetter"/>
      <w:pStyle w:val="BodyTextNum9App"/>
      <w:lvlText w:val="%9."/>
      <w:lvlJc w:val="left"/>
      <w:pPr>
        <w:tabs>
          <w:tab w:val="num" w:pos="4802"/>
        </w:tabs>
        <w:ind w:left="4802" w:hanging="680"/>
      </w:pPr>
      <w:rPr>
        <w:rFonts w:ascii="Verdana" w:hAnsi="Verdana" w:cs="Times New Roman" w:hint="default"/>
        <w:sz w:val="18"/>
      </w:rPr>
    </w:lvl>
  </w:abstractNum>
  <w:abstractNum w:abstractNumId="5" w15:restartNumberingAfterBreak="0">
    <w:nsid w:val="27B871BA"/>
    <w:multiLevelType w:val="multilevel"/>
    <w:tmpl w:val="753A96FA"/>
    <w:lvl w:ilvl="0">
      <w:start w:val="1"/>
      <w:numFmt w:val="decimal"/>
      <w:pStyle w:val="SchNum1App"/>
      <w:lvlText w:val="%1."/>
      <w:lvlJc w:val="left"/>
      <w:pPr>
        <w:tabs>
          <w:tab w:val="num" w:pos="720"/>
        </w:tabs>
        <w:ind w:left="720" w:hanging="720"/>
      </w:pPr>
      <w:rPr>
        <w:rFonts w:ascii="Verdana" w:hAnsi="Verdana" w:cs="Times New Roman" w:hint="default"/>
        <w:b w:val="0"/>
        <w:i w:val="0"/>
        <w:caps/>
        <w:strike w:val="0"/>
        <w:dstrike w:val="0"/>
        <w:vanish w:val="0"/>
        <w:color w:val="auto"/>
        <w:sz w:val="18"/>
        <w:vertAlign w:val="baseline"/>
      </w:rPr>
    </w:lvl>
    <w:lvl w:ilvl="1">
      <w:start w:val="1"/>
      <w:numFmt w:val="decimal"/>
      <w:pStyle w:val="SchNum2App"/>
      <w:lvlText w:val="%1.%2"/>
      <w:lvlJc w:val="left"/>
      <w:pPr>
        <w:tabs>
          <w:tab w:val="num" w:pos="720"/>
        </w:tabs>
        <w:ind w:left="720" w:hanging="720"/>
      </w:pPr>
      <w:rPr>
        <w:rFonts w:ascii="Verdana" w:hAnsi="Verdana" w:cs="Times New Roman" w:hint="default"/>
        <w:b w:val="0"/>
        <w:i w:val="0"/>
        <w:sz w:val="18"/>
      </w:rPr>
    </w:lvl>
    <w:lvl w:ilvl="2">
      <w:start w:val="1"/>
      <w:numFmt w:val="lowerLetter"/>
      <w:pStyle w:val="SchNum3App"/>
      <w:lvlText w:val="(%3)"/>
      <w:lvlJc w:val="left"/>
      <w:pPr>
        <w:tabs>
          <w:tab w:val="num" w:pos="1400"/>
        </w:tabs>
        <w:ind w:left="1400" w:hanging="680"/>
      </w:pPr>
      <w:rPr>
        <w:rFonts w:ascii="Verdana" w:hAnsi="Verdana" w:cs="Times New Roman" w:hint="default"/>
        <w:b w:val="0"/>
        <w:bCs w:val="0"/>
        <w:i w:val="0"/>
        <w:iCs w:val="0"/>
        <w:caps w:val="0"/>
        <w:strike w:val="0"/>
        <w:dstrike w:val="0"/>
        <w:vanish w:val="0"/>
        <w:color w:val="000000"/>
        <w:spacing w:val="0"/>
        <w:kern w:val="0"/>
        <w:position w:val="0"/>
        <w:sz w:val="18"/>
        <w:u w:val="none"/>
        <w:vertAlign w:val="baseline"/>
      </w:rPr>
    </w:lvl>
    <w:lvl w:ilvl="3">
      <w:start w:val="1"/>
      <w:numFmt w:val="lowerRoman"/>
      <w:pStyle w:val="SchNum4App"/>
      <w:lvlText w:val="(%4)"/>
      <w:lvlJc w:val="left"/>
      <w:pPr>
        <w:tabs>
          <w:tab w:val="num" w:pos="2081"/>
        </w:tabs>
        <w:ind w:left="2081" w:hanging="681"/>
      </w:pPr>
      <w:rPr>
        <w:rFonts w:ascii="Verdana" w:hAnsi="Verdana" w:cs="Times New Roman" w:hint="default"/>
        <w:b w:val="0"/>
        <w:sz w:val="18"/>
      </w:rPr>
    </w:lvl>
    <w:lvl w:ilvl="4">
      <w:start w:val="1"/>
      <w:numFmt w:val="upperLetter"/>
      <w:pStyle w:val="SchNum5App"/>
      <w:lvlText w:val="(%5)"/>
      <w:lvlJc w:val="left"/>
      <w:pPr>
        <w:tabs>
          <w:tab w:val="num" w:pos="2761"/>
        </w:tabs>
        <w:ind w:left="2761" w:hanging="680"/>
      </w:pPr>
      <w:rPr>
        <w:rFonts w:ascii="Verdana" w:hAnsi="Verdana" w:cs="Times New Roman" w:hint="default"/>
        <w:b w:val="0"/>
        <w:sz w:val="18"/>
      </w:rPr>
    </w:lvl>
    <w:lvl w:ilvl="5">
      <w:start w:val="1"/>
      <w:numFmt w:val="upperRoman"/>
      <w:pStyle w:val="SchNum6App"/>
      <w:lvlText w:val="(%6)"/>
      <w:lvlJc w:val="left"/>
      <w:pPr>
        <w:tabs>
          <w:tab w:val="num" w:pos="3442"/>
        </w:tabs>
        <w:ind w:left="3442" w:hanging="681"/>
      </w:pPr>
      <w:rPr>
        <w:rFonts w:ascii="Verdana" w:hAnsi="Verdana" w:cs="Times New Roman" w:hint="default"/>
        <w:b w:val="0"/>
        <w:sz w:val="18"/>
      </w:rPr>
    </w:lvl>
    <w:lvl w:ilvl="6">
      <w:start w:val="1"/>
      <w:numFmt w:val="lowerLetter"/>
      <w:pStyle w:val="SchNum7App"/>
      <w:lvlText w:val="%7."/>
      <w:lvlJc w:val="left"/>
      <w:pPr>
        <w:tabs>
          <w:tab w:val="num" w:pos="4122"/>
        </w:tabs>
        <w:ind w:left="4122" w:hanging="680"/>
      </w:pPr>
      <w:rPr>
        <w:rFonts w:ascii="Verdana" w:hAnsi="Verdana" w:cs="Times New Roman" w:hint="default"/>
        <w:b w:val="0"/>
        <w:i w:val="0"/>
        <w:sz w:val="18"/>
      </w:rPr>
    </w:lvl>
    <w:lvl w:ilvl="7">
      <w:start w:val="1"/>
      <w:numFmt w:val="lowerRoman"/>
      <w:pStyle w:val="SchNum8App"/>
      <w:lvlText w:val="%8."/>
      <w:lvlJc w:val="left"/>
      <w:pPr>
        <w:tabs>
          <w:tab w:val="num" w:pos="4802"/>
        </w:tabs>
        <w:ind w:left="4802" w:hanging="680"/>
      </w:pPr>
      <w:rPr>
        <w:rFonts w:ascii="Verdana" w:hAnsi="Verdana" w:cs="Times New Roman" w:hint="default"/>
        <w:b w:val="0"/>
        <w:i w:val="0"/>
        <w:sz w:val="18"/>
      </w:rPr>
    </w:lvl>
    <w:lvl w:ilvl="8">
      <w:start w:val="1"/>
      <w:numFmt w:val="upperLetter"/>
      <w:pStyle w:val="SchNum9App"/>
      <w:lvlText w:val="%9."/>
      <w:lvlJc w:val="left"/>
      <w:pPr>
        <w:tabs>
          <w:tab w:val="num" w:pos="4802"/>
        </w:tabs>
        <w:ind w:left="4802" w:hanging="680"/>
      </w:pPr>
      <w:rPr>
        <w:rFonts w:ascii="Verdana" w:hAnsi="Verdana" w:cs="Times New Roman" w:hint="default"/>
        <w:b w:val="0"/>
        <w:i w:val="0"/>
        <w:sz w:val="18"/>
      </w:rPr>
    </w:lvl>
  </w:abstractNum>
  <w:abstractNum w:abstractNumId="6" w15:restartNumberingAfterBreak="0">
    <w:nsid w:val="2E650243"/>
    <w:multiLevelType w:val="multilevel"/>
    <w:tmpl w:val="51FE0BC0"/>
    <w:lvl w:ilvl="0">
      <w:start w:val="1"/>
      <w:numFmt w:val="bullet"/>
      <w:pStyle w:val="BulletApp"/>
      <w:lvlText w:val=""/>
      <w:lvlJc w:val="left"/>
      <w:pPr>
        <w:tabs>
          <w:tab w:val="num" w:pos="720"/>
        </w:tabs>
        <w:ind w:left="720" w:hanging="720"/>
      </w:pPr>
      <w:rPr>
        <w:rFonts w:ascii="Symbol" w:hAnsi="Symbol" w:hint="default"/>
        <w:b w:val="0"/>
        <w:i w:val="0"/>
        <w:caps w:val="0"/>
        <w:strike w:val="0"/>
        <w:dstrike w:val="0"/>
        <w:vanish w:val="0"/>
        <w:color w:val="auto"/>
        <w:sz w:val="18"/>
        <w:vertAlign w:val="baseline"/>
      </w:rPr>
    </w:lvl>
    <w:lvl w:ilvl="1">
      <w:start w:val="1"/>
      <w:numFmt w:val="bullet"/>
      <w:pStyle w:val="Bullet12App"/>
      <w:lvlText w:val=""/>
      <w:lvlJc w:val="left"/>
      <w:pPr>
        <w:ind w:left="1400" w:hanging="680"/>
      </w:pPr>
      <w:rPr>
        <w:rFonts w:ascii="Symbol" w:hAnsi="Symbol" w:hint="default"/>
        <w:b w:val="0"/>
        <w:i w:val="0"/>
        <w:color w:val="auto"/>
        <w:sz w:val="18"/>
      </w:rPr>
    </w:lvl>
    <w:lvl w:ilvl="2">
      <w:start w:val="1"/>
      <w:numFmt w:val="bullet"/>
      <w:pStyle w:val="Bullet3App"/>
      <w:lvlText w:val=""/>
      <w:lvlJc w:val="left"/>
      <w:pPr>
        <w:ind w:left="2081" w:hanging="681"/>
      </w:pPr>
      <w:rPr>
        <w:rFonts w:ascii="Symbol" w:hAnsi="Symbol" w:hint="default"/>
        <w:b w:val="0"/>
        <w:bCs w:val="0"/>
        <w:i w:val="0"/>
        <w:iCs w:val="0"/>
        <w:caps w:val="0"/>
        <w:smallCaps w:val="0"/>
        <w:strike w:val="0"/>
        <w:dstrike w:val="0"/>
        <w:vanish w:val="0"/>
        <w:color w:val="auto"/>
        <w:spacing w:val="0"/>
        <w:kern w:val="0"/>
        <w:position w:val="0"/>
        <w:sz w:val="18"/>
        <w:u w:val="none"/>
        <w:vertAlign w:val="baseline"/>
      </w:rPr>
    </w:lvl>
    <w:lvl w:ilvl="3">
      <w:start w:val="1"/>
      <w:numFmt w:val="bullet"/>
      <w:pStyle w:val="Bullet4App"/>
      <w:lvlText w:val=""/>
      <w:lvlJc w:val="left"/>
      <w:pPr>
        <w:tabs>
          <w:tab w:val="num" w:pos="2761"/>
        </w:tabs>
        <w:ind w:left="2761" w:hanging="680"/>
      </w:pPr>
      <w:rPr>
        <w:rFonts w:ascii="Symbol" w:hAnsi="Symbol" w:hint="default"/>
        <w:b w:val="0"/>
        <w:color w:val="auto"/>
        <w:sz w:val="18"/>
      </w:rPr>
    </w:lvl>
    <w:lvl w:ilvl="4">
      <w:start w:val="1"/>
      <w:numFmt w:val="bullet"/>
      <w:pStyle w:val="Bullet5App"/>
      <w:lvlText w:val=""/>
      <w:lvlJc w:val="left"/>
      <w:pPr>
        <w:ind w:left="3442" w:hanging="681"/>
      </w:pPr>
      <w:rPr>
        <w:rFonts w:ascii="Symbol" w:hAnsi="Symbol" w:hint="default"/>
        <w:b w:val="0"/>
        <w:color w:val="auto"/>
        <w:sz w:val="18"/>
      </w:rPr>
    </w:lvl>
    <w:lvl w:ilvl="5">
      <w:start w:val="1"/>
      <w:numFmt w:val="bullet"/>
      <w:pStyle w:val="Bullet6App"/>
      <w:lvlText w:val=""/>
      <w:lvlJc w:val="left"/>
      <w:pPr>
        <w:ind w:left="4122" w:hanging="680"/>
      </w:pPr>
      <w:rPr>
        <w:rFonts w:ascii="Symbol" w:hAnsi="Symbol" w:hint="default"/>
        <w:b w:val="0"/>
        <w:color w:val="auto"/>
        <w:sz w:val="18"/>
      </w:rPr>
    </w:lvl>
    <w:lvl w:ilvl="6">
      <w:start w:val="1"/>
      <w:numFmt w:val="bullet"/>
      <w:pStyle w:val="Bullet7App"/>
      <w:lvlText w:val=""/>
      <w:lvlJc w:val="left"/>
      <w:pPr>
        <w:ind w:left="4802" w:hanging="680"/>
      </w:pPr>
      <w:rPr>
        <w:rFonts w:ascii="Symbol" w:hAnsi="Symbol" w:hint="default"/>
        <w:color w:val="auto"/>
        <w:sz w:val="18"/>
      </w:rPr>
    </w:lvl>
    <w:lvl w:ilvl="7">
      <w:start w:val="1"/>
      <w:numFmt w:val="bullet"/>
      <w:pStyle w:val="Bullet89App"/>
      <w:lvlText w:val=""/>
      <w:lvlJc w:val="left"/>
      <w:pPr>
        <w:ind w:left="5483" w:hanging="681"/>
      </w:pPr>
      <w:rPr>
        <w:rFonts w:ascii="Symbol" w:hAnsi="Symbol" w:hint="default"/>
        <w:color w:val="auto"/>
        <w:sz w:val="18"/>
      </w:rPr>
    </w:lvl>
    <w:lvl w:ilvl="8">
      <w:start w:val="1"/>
      <w:numFmt w:val="bullet"/>
      <w:lvlText w:val=""/>
      <w:lvlJc w:val="left"/>
      <w:pPr>
        <w:tabs>
          <w:tab w:val="num" w:pos="4802"/>
        </w:tabs>
        <w:ind w:left="4802" w:hanging="680"/>
      </w:pPr>
      <w:rPr>
        <w:rFonts w:ascii="Symbol" w:hAnsi="Symbol" w:cs="Times New Roman" w:hint="default"/>
        <w:color w:val="auto"/>
        <w:sz w:val="18"/>
      </w:rPr>
    </w:lvl>
  </w:abstractNum>
  <w:abstractNum w:abstractNumId="7" w15:restartNumberingAfterBreak="0">
    <w:nsid w:val="35BA6044"/>
    <w:multiLevelType w:val="multilevel"/>
    <w:tmpl w:val="218C8148"/>
    <w:lvl w:ilvl="0">
      <w:start w:val="1"/>
      <w:numFmt w:val="decimal"/>
      <w:pStyle w:val="SchHeadApp"/>
      <w:lvlText w:val="Schedule %1"/>
      <w:lvlJc w:val="center"/>
      <w:pPr>
        <w:ind w:left="1494" w:hanging="360"/>
      </w:pPr>
      <w:rPr>
        <w:rFonts w:cs="Times New Roman" w:hint="default"/>
        <w:b/>
        <w:bCs w:val="0"/>
        <w:i w:val="0"/>
        <w:iCs w:val="0"/>
        <w:caps/>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8" w15:restartNumberingAfterBreak="0">
    <w:nsid w:val="47001E9C"/>
    <w:multiLevelType w:val="multilevel"/>
    <w:tmpl w:val="C2AE0A56"/>
    <w:lvl w:ilvl="0">
      <w:start w:val="1"/>
      <w:numFmt w:val="decimal"/>
      <w:lvlText w:val="%1"/>
      <w:lvlJc w:val="left"/>
      <w:pPr>
        <w:tabs>
          <w:tab w:val="num" w:pos="720"/>
        </w:tabs>
        <w:ind w:left="720" w:hanging="720"/>
      </w:pPr>
      <w:rPr>
        <w:rFonts w:ascii="Verdana" w:hAnsi="Verdana" w:cs="Times New Roman" w:hint="default"/>
        <w:b w:val="0"/>
        <w:i w:val="0"/>
        <w:caps/>
        <w:strike w:val="0"/>
        <w:dstrike w:val="0"/>
        <w:vanish w:val="0"/>
        <w:color w:val="auto"/>
        <w:sz w:val="18"/>
        <w:vertAlign w:val="baseline"/>
      </w:rPr>
    </w:lvl>
    <w:lvl w:ilvl="1">
      <w:start w:val="1"/>
      <w:numFmt w:val="lowerLetter"/>
      <w:lvlText w:val="(%2)"/>
      <w:lvlJc w:val="left"/>
      <w:pPr>
        <w:tabs>
          <w:tab w:val="num" w:pos="1400"/>
        </w:tabs>
        <w:ind w:left="1400" w:hanging="680"/>
      </w:pPr>
      <w:rPr>
        <w:rFonts w:ascii="Verdana" w:hAnsi="Verdana" w:cs="Times New Roman" w:hint="default"/>
        <w:b w:val="0"/>
        <w:i w:val="0"/>
        <w:sz w:val="18"/>
      </w:rPr>
    </w:lvl>
    <w:lvl w:ilvl="2">
      <w:start w:val="1"/>
      <w:numFmt w:val="lowerRoman"/>
      <w:lvlText w:val="(%3)"/>
      <w:lvlJc w:val="left"/>
      <w:pPr>
        <w:tabs>
          <w:tab w:val="num" w:pos="2081"/>
        </w:tabs>
        <w:ind w:left="2081" w:hanging="681"/>
      </w:pPr>
      <w:rPr>
        <w:rFonts w:ascii="Verdana" w:hAnsi="Verdana" w:cs="Times New Roman" w:hint="default"/>
        <w:b w:val="0"/>
        <w:bCs w:val="0"/>
        <w:i w:val="0"/>
        <w:iCs w:val="0"/>
        <w:caps w:val="0"/>
        <w:strike w:val="0"/>
        <w:dstrike w:val="0"/>
        <w:vanish w:val="0"/>
        <w:color w:val="000000"/>
        <w:spacing w:val="0"/>
        <w:kern w:val="0"/>
        <w:position w:val="0"/>
        <w:sz w:val="18"/>
        <w:u w:val="none"/>
        <w:vertAlign w:val="baseline"/>
      </w:rPr>
    </w:lvl>
    <w:lvl w:ilvl="3">
      <w:start w:val="1"/>
      <w:numFmt w:val="upperLetter"/>
      <w:lvlText w:val="(%4)"/>
      <w:lvlJc w:val="left"/>
      <w:pPr>
        <w:tabs>
          <w:tab w:val="num" w:pos="2761"/>
        </w:tabs>
        <w:ind w:left="2761" w:hanging="680"/>
      </w:pPr>
      <w:rPr>
        <w:rFonts w:ascii="Verdana" w:hAnsi="Verdana" w:cs="Times New Roman" w:hint="default"/>
        <w:b w:val="0"/>
        <w:sz w:val="18"/>
      </w:rPr>
    </w:lvl>
    <w:lvl w:ilvl="4">
      <w:start w:val="1"/>
      <w:numFmt w:val="upperRoman"/>
      <w:lvlText w:val="(%5)"/>
      <w:lvlJc w:val="left"/>
      <w:pPr>
        <w:tabs>
          <w:tab w:val="num" w:pos="3442"/>
        </w:tabs>
        <w:ind w:left="3442" w:hanging="681"/>
      </w:pPr>
      <w:rPr>
        <w:rFonts w:ascii="Verdana" w:hAnsi="Verdana" w:cs="Times New Roman" w:hint="default"/>
        <w:b w:val="0"/>
        <w:sz w:val="18"/>
      </w:rPr>
    </w:lvl>
    <w:lvl w:ilvl="5">
      <w:start w:val="1"/>
      <w:numFmt w:val="lowerLetter"/>
      <w:lvlText w:val="%6."/>
      <w:lvlJc w:val="left"/>
      <w:pPr>
        <w:tabs>
          <w:tab w:val="num" w:pos="4122"/>
        </w:tabs>
        <w:ind w:left="4122" w:hanging="680"/>
      </w:pPr>
      <w:rPr>
        <w:rFonts w:ascii="Verdana" w:hAnsi="Verdana" w:cs="Times New Roman" w:hint="default"/>
        <w:b w:val="0"/>
        <w:sz w:val="18"/>
      </w:rPr>
    </w:lvl>
    <w:lvl w:ilvl="6">
      <w:start w:val="1"/>
      <w:numFmt w:val="bullet"/>
      <w:lvlText w:val=""/>
      <w:lvlJc w:val="left"/>
      <w:pPr>
        <w:tabs>
          <w:tab w:val="num" w:pos="4122"/>
        </w:tabs>
        <w:ind w:left="4802" w:hanging="680"/>
      </w:pPr>
      <w:rPr>
        <w:rFonts w:ascii="Symbol" w:hAnsi="Symbol" w:hint="default"/>
        <w:b w:val="0"/>
        <w:i w:val="0"/>
        <w:color w:val="auto"/>
        <w:sz w:val="18"/>
      </w:rPr>
    </w:lvl>
    <w:lvl w:ilvl="7">
      <w:start w:val="1"/>
      <w:numFmt w:val="bullet"/>
      <w:lvlText w:val=""/>
      <w:lvlJc w:val="left"/>
      <w:pPr>
        <w:tabs>
          <w:tab w:val="num" w:pos="4802"/>
        </w:tabs>
        <w:ind w:left="4802" w:hanging="680"/>
      </w:pPr>
      <w:rPr>
        <w:rFonts w:ascii="Symbol" w:hAnsi="Symbol" w:hint="default"/>
        <w:b w:val="0"/>
        <w:i w:val="0"/>
        <w:sz w:val="18"/>
      </w:rPr>
    </w:lvl>
    <w:lvl w:ilvl="8">
      <w:start w:val="1"/>
      <w:numFmt w:val="bullet"/>
      <w:lvlText w:val=""/>
      <w:lvlJc w:val="left"/>
      <w:pPr>
        <w:tabs>
          <w:tab w:val="num" w:pos="4802"/>
        </w:tabs>
        <w:ind w:left="4802" w:hanging="680"/>
      </w:pPr>
      <w:rPr>
        <w:rFonts w:ascii="Symbol" w:hAnsi="Symbol" w:hint="default"/>
        <w:b w:val="0"/>
        <w:i w:val="0"/>
        <w:sz w:val="18"/>
      </w:rPr>
    </w:lvl>
  </w:abstractNum>
  <w:abstractNum w:abstractNumId="9" w15:restartNumberingAfterBreak="0">
    <w:nsid w:val="4F94284F"/>
    <w:multiLevelType w:val="multilevel"/>
    <w:tmpl w:val="E1F049F8"/>
    <w:lvl w:ilvl="0">
      <w:start w:val="1"/>
      <w:numFmt w:val="decimal"/>
      <w:lvlText w:val="(%1)"/>
      <w:lvlJc w:val="left"/>
      <w:pPr>
        <w:tabs>
          <w:tab w:val="num" w:pos="720"/>
        </w:tabs>
        <w:ind w:left="720" w:hanging="720"/>
      </w:pPr>
      <w:rPr>
        <w:rFonts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D8758AF"/>
    <w:multiLevelType w:val="multilevel"/>
    <w:tmpl w:val="88CA4E32"/>
    <w:lvl w:ilvl="0">
      <w:start w:val="1"/>
      <w:numFmt w:val="decimal"/>
      <w:pStyle w:val="Heading1"/>
      <w:lvlText w:val="%1."/>
      <w:lvlJc w:val="left"/>
      <w:pPr>
        <w:tabs>
          <w:tab w:val="num" w:pos="720"/>
        </w:tabs>
        <w:ind w:left="720" w:hanging="720"/>
      </w:pPr>
      <w:rPr>
        <w:rFonts w:cs="Times New Roman" w:hint="default"/>
        <w:b w:val="0"/>
      </w:rPr>
    </w:lvl>
    <w:lvl w:ilvl="1">
      <w:start w:val="1"/>
      <w:numFmt w:val="lowerLetter"/>
      <w:pStyle w:val="Heading2"/>
      <w:lvlText w:val="%2."/>
      <w:lvlJc w:val="left"/>
      <w:pPr>
        <w:tabs>
          <w:tab w:val="num" w:pos="720"/>
        </w:tabs>
        <w:ind w:left="1512" w:hanging="792"/>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5F952AE1"/>
    <w:multiLevelType w:val="multilevel"/>
    <w:tmpl w:val="F18AF60C"/>
    <w:lvl w:ilvl="0">
      <w:start w:val="1"/>
      <w:numFmt w:val="decimal"/>
      <w:pStyle w:val="Num1App"/>
      <w:lvlText w:val="%1."/>
      <w:lvlJc w:val="left"/>
      <w:pPr>
        <w:tabs>
          <w:tab w:val="num" w:pos="720"/>
        </w:tabs>
        <w:ind w:left="720" w:hanging="720"/>
      </w:pPr>
      <w:rPr>
        <w:rFonts w:ascii="Verdana" w:hAnsi="Verdana" w:cs="Times New Roman" w:hint="default"/>
        <w:b w:val="0"/>
        <w:i w:val="0"/>
        <w:caps/>
        <w:strike w:val="0"/>
        <w:dstrike w:val="0"/>
        <w:vanish w:val="0"/>
        <w:color w:val="auto"/>
        <w:sz w:val="18"/>
        <w:vertAlign w:val="baseline"/>
      </w:rPr>
    </w:lvl>
    <w:lvl w:ilvl="1">
      <w:start w:val="1"/>
      <w:numFmt w:val="decimal"/>
      <w:pStyle w:val="Num2App"/>
      <w:lvlText w:val="%1.%2"/>
      <w:lvlJc w:val="left"/>
      <w:pPr>
        <w:tabs>
          <w:tab w:val="num" w:pos="720"/>
        </w:tabs>
        <w:ind w:left="720" w:hanging="720"/>
      </w:pPr>
      <w:rPr>
        <w:rFonts w:ascii="Verdana" w:hAnsi="Verdana" w:cs="Times New Roman" w:hint="default"/>
        <w:b w:val="0"/>
        <w:i w:val="0"/>
        <w:sz w:val="18"/>
      </w:rPr>
    </w:lvl>
    <w:lvl w:ilvl="2">
      <w:start w:val="1"/>
      <w:numFmt w:val="lowerLetter"/>
      <w:pStyle w:val="Num3App"/>
      <w:lvlText w:val="(%3)"/>
      <w:lvlJc w:val="left"/>
      <w:pPr>
        <w:tabs>
          <w:tab w:val="num" w:pos="1400"/>
        </w:tabs>
        <w:ind w:left="1400" w:hanging="680"/>
      </w:pPr>
      <w:rPr>
        <w:rFonts w:ascii="Verdana" w:hAnsi="Verdana" w:cs="Times New Roman" w:hint="default"/>
        <w:b w:val="0"/>
        <w:bCs w:val="0"/>
        <w:i w:val="0"/>
        <w:iCs w:val="0"/>
        <w:caps w:val="0"/>
        <w:strike w:val="0"/>
        <w:dstrike w:val="0"/>
        <w:vanish w:val="0"/>
        <w:color w:val="000000"/>
        <w:spacing w:val="0"/>
        <w:kern w:val="0"/>
        <w:position w:val="0"/>
        <w:sz w:val="18"/>
        <w:u w:val="none"/>
        <w:vertAlign w:val="baseline"/>
      </w:rPr>
    </w:lvl>
    <w:lvl w:ilvl="3">
      <w:start w:val="1"/>
      <w:numFmt w:val="lowerRoman"/>
      <w:pStyle w:val="Num4App"/>
      <w:lvlText w:val="(%4)"/>
      <w:lvlJc w:val="left"/>
      <w:pPr>
        <w:tabs>
          <w:tab w:val="num" w:pos="2081"/>
        </w:tabs>
        <w:ind w:left="2081" w:hanging="681"/>
      </w:pPr>
      <w:rPr>
        <w:rFonts w:ascii="Verdana" w:hAnsi="Verdana" w:cs="Times New Roman" w:hint="default"/>
        <w:b w:val="0"/>
        <w:sz w:val="18"/>
      </w:rPr>
    </w:lvl>
    <w:lvl w:ilvl="4">
      <w:start w:val="1"/>
      <w:numFmt w:val="upperLetter"/>
      <w:pStyle w:val="Num5App"/>
      <w:lvlText w:val="(%5)"/>
      <w:lvlJc w:val="left"/>
      <w:pPr>
        <w:tabs>
          <w:tab w:val="num" w:pos="2761"/>
        </w:tabs>
        <w:ind w:left="2761" w:hanging="680"/>
      </w:pPr>
      <w:rPr>
        <w:rFonts w:ascii="Verdana" w:hAnsi="Verdana" w:cs="Times New Roman" w:hint="default"/>
        <w:b w:val="0"/>
        <w:sz w:val="18"/>
      </w:rPr>
    </w:lvl>
    <w:lvl w:ilvl="5">
      <w:start w:val="1"/>
      <w:numFmt w:val="upperRoman"/>
      <w:pStyle w:val="Num6App"/>
      <w:lvlText w:val="(%6)"/>
      <w:lvlJc w:val="left"/>
      <w:pPr>
        <w:tabs>
          <w:tab w:val="num" w:pos="3442"/>
        </w:tabs>
        <w:ind w:left="3442" w:hanging="681"/>
      </w:pPr>
      <w:rPr>
        <w:rFonts w:ascii="Verdana" w:hAnsi="Verdana" w:cs="Times New Roman" w:hint="default"/>
        <w:b w:val="0"/>
        <w:sz w:val="18"/>
      </w:rPr>
    </w:lvl>
    <w:lvl w:ilvl="6">
      <w:start w:val="1"/>
      <w:numFmt w:val="lowerLetter"/>
      <w:pStyle w:val="Num7App"/>
      <w:lvlText w:val="%7."/>
      <w:lvlJc w:val="left"/>
      <w:pPr>
        <w:tabs>
          <w:tab w:val="num" w:pos="4122"/>
        </w:tabs>
        <w:ind w:left="4122" w:hanging="680"/>
      </w:pPr>
      <w:rPr>
        <w:rFonts w:ascii="Verdana" w:hAnsi="Verdana" w:cs="Times New Roman" w:hint="default"/>
        <w:b w:val="0"/>
        <w:i w:val="0"/>
        <w:sz w:val="18"/>
      </w:rPr>
    </w:lvl>
    <w:lvl w:ilvl="7">
      <w:start w:val="1"/>
      <w:numFmt w:val="lowerRoman"/>
      <w:pStyle w:val="Num8App"/>
      <w:lvlText w:val="%8."/>
      <w:lvlJc w:val="left"/>
      <w:pPr>
        <w:tabs>
          <w:tab w:val="num" w:pos="4802"/>
        </w:tabs>
        <w:ind w:left="4802" w:hanging="680"/>
      </w:pPr>
      <w:rPr>
        <w:rFonts w:ascii="Verdana" w:hAnsi="Verdana" w:cs="Times New Roman" w:hint="default"/>
        <w:b w:val="0"/>
        <w:i w:val="0"/>
        <w:sz w:val="18"/>
      </w:rPr>
    </w:lvl>
    <w:lvl w:ilvl="8">
      <w:start w:val="1"/>
      <w:numFmt w:val="upperLetter"/>
      <w:pStyle w:val="Num9App"/>
      <w:lvlText w:val="%9."/>
      <w:lvlJc w:val="left"/>
      <w:pPr>
        <w:tabs>
          <w:tab w:val="num" w:pos="4802"/>
        </w:tabs>
        <w:ind w:left="4802" w:hanging="680"/>
      </w:pPr>
      <w:rPr>
        <w:rFonts w:ascii="Verdana" w:hAnsi="Verdana" w:cs="Times New Roman" w:hint="default"/>
        <w:b w:val="0"/>
        <w:i w:val="0"/>
        <w:sz w:val="18"/>
      </w:rPr>
    </w:lvl>
  </w:abstractNum>
  <w:abstractNum w:abstractNumId="12" w15:restartNumberingAfterBreak="0">
    <w:nsid w:val="6D1B7D01"/>
    <w:multiLevelType w:val="hybridMultilevel"/>
    <w:tmpl w:val="D68A0722"/>
    <w:lvl w:ilvl="0" w:tplc="A674247A">
      <w:start w:val="1"/>
      <w:numFmt w:val="bullet"/>
      <w:lvlText w:val=""/>
      <w:lvlJc w:val="left"/>
      <w:pPr>
        <w:ind w:left="1372" w:hanging="360"/>
      </w:pPr>
      <w:rPr>
        <w:rFonts w:ascii="Symbol" w:hAnsi="Symbol" w:hint="default"/>
      </w:rPr>
    </w:lvl>
    <w:lvl w:ilvl="1" w:tplc="08090003" w:tentative="1">
      <w:start w:val="1"/>
      <w:numFmt w:val="bullet"/>
      <w:lvlText w:val="o"/>
      <w:lvlJc w:val="left"/>
      <w:pPr>
        <w:ind w:left="2092" w:hanging="360"/>
      </w:pPr>
      <w:rPr>
        <w:rFonts w:ascii="Courier New" w:hAnsi="Courier New" w:cs="Courier New" w:hint="default"/>
      </w:rPr>
    </w:lvl>
    <w:lvl w:ilvl="2" w:tplc="08090005" w:tentative="1">
      <w:start w:val="1"/>
      <w:numFmt w:val="bullet"/>
      <w:lvlText w:val=""/>
      <w:lvlJc w:val="left"/>
      <w:pPr>
        <w:ind w:left="2812" w:hanging="360"/>
      </w:pPr>
      <w:rPr>
        <w:rFonts w:ascii="Wingdings" w:hAnsi="Wingdings" w:hint="default"/>
      </w:rPr>
    </w:lvl>
    <w:lvl w:ilvl="3" w:tplc="08090001" w:tentative="1">
      <w:start w:val="1"/>
      <w:numFmt w:val="bullet"/>
      <w:lvlText w:val=""/>
      <w:lvlJc w:val="left"/>
      <w:pPr>
        <w:ind w:left="3532" w:hanging="360"/>
      </w:pPr>
      <w:rPr>
        <w:rFonts w:ascii="Symbol" w:hAnsi="Symbol" w:hint="default"/>
      </w:rPr>
    </w:lvl>
    <w:lvl w:ilvl="4" w:tplc="08090003" w:tentative="1">
      <w:start w:val="1"/>
      <w:numFmt w:val="bullet"/>
      <w:lvlText w:val="o"/>
      <w:lvlJc w:val="left"/>
      <w:pPr>
        <w:ind w:left="4252" w:hanging="360"/>
      </w:pPr>
      <w:rPr>
        <w:rFonts w:ascii="Courier New" w:hAnsi="Courier New" w:cs="Courier New" w:hint="default"/>
      </w:rPr>
    </w:lvl>
    <w:lvl w:ilvl="5" w:tplc="08090005" w:tentative="1">
      <w:start w:val="1"/>
      <w:numFmt w:val="bullet"/>
      <w:lvlText w:val=""/>
      <w:lvlJc w:val="left"/>
      <w:pPr>
        <w:ind w:left="4972" w:hanging="360"/>
      </w:pPr>
      <w:rPr>
        <w:rFonts w:ascii="Wingdings" w:hAnsi="Wingdings" w:hint="default"/>
      </w:rPr>
    </w:lvl>
    <w:lvl w:ilvl="6" w:tplc="08090001" w:tentative="1">
      <w:start w:val="1"/>
      <w:numFmt w:val="bullet"/>
      <w:lvlText w:val=""/>
      <w:lvlJc w:val="left"/>
      <w:pPr>
        <w:ind w:left="5692" w:hanging="360"/>
      </w:pPr>
      <w:rPr>
        <w:rFonts w:ascii="Symbol" w:hAnsi="Symbol" w:hint="default"/>
      </w:rPr>
    </w:lvl>
    <w:lvl w:ilvl="7" w:tplc="08090003" w:tentative="1">
      <w:start w:val="1"/>
      <w:numFmt w:val="bullet"/>
      <w:lvlText w:val="o"/>
      <w:lvlJc w:val="left"/>
      <w:pPr>
        <w:ind w:left="6412" w:hanging="360"/>
      </w:pPr>
      <w:rPr>
        <w:rFonts w:ascii="Courier New" w:hAnsi="Courier New" w:cs="Courier New" w:hint="default"/>
      </w:rPr>
    </w:lvl>
    <w:lvl w:ilvl="8" w:tplc="08090005" w:tentative="1">
      <w:start w:val="1"/>
      <w:numFmt w:val="bullet"/>
      <w:lvlText w:val=""/>
      <w:lvlJc w:val="left"/>
      <w:pPr>
        <w:ind w:left="7132" w:hanging="360"/>
      </w:pPr>
      <w:rPr>
        <w:rFonts w:ascii="Wingdings" w:hAnsi="Wingdings" w:hint="default"/>
      </w:rPr>
    </w:lvl>
  </w:abstractNum>
  <w:num w:numId="1">
    <w:abstractNumId w:val="10"/>
  </w:num>
  <w:num w:numId="2">
    <w:abstractNumId w:val="2"/>
  </w:num>
  <w:num w:numId="3">
    <w:abstractNumId w:val="4"/>
  </w:num>
  <w:num w:numId="4">
    <w:abstractNumId w:val="0"/>
  </w:num>
  <w:num w:numId="5">
    <w:abstractNumId w:val="12"/>
  </w:num>
  <w:num w:numId="6">
    <w:abstractNumId w:val="11"/>
  </w:num>
  <w:num w:numId="7">
    <w:abstractNumId w:val="5"/>
  </w:num>
  <w:num w:numId="8">
    <w:abstractNumId w:val="7"/>
  </w:num>
  <w:num w:numId="9">
    <w:abstractNumId w:val="1"/>
  </w:num>
  <w:num w:numId="10">
    <w:abstractNumId w:val="1"/>
  </w:num>
  <w:num w:numId="11">
    <w:abstractNumId w:val="1"/>
  </w:num>
  <w:num w:numId="12">
    <w:abstractNumId w:val="1"/>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6"/>
  </w:num>
  <w:num w:numId="23">
    <w:abstractNumId w:val="6"/>
  </w:num>
  <w:num w:numId="24">
    <w:abstractNumId w:val="6"/>
  </w:num>
  <w:num w:numId="25">
    <w:abstractNumId w:val="6"/>
  </w:num>
  <w:num w:numId="26">
    <w:abstractNumId w:val="6"/>
  </w:num>
  <w:num w:numId="27">
    <w:abstractNumId w:val="6"/>
  </w:num>
  <w:num w:numId="28">
    <w:abstractNumId w:val="6"/>
  </w:num>
  <w:num w:numId="29">
    <w:abstractNumId w:val="6"/>
  </w:num>
  <w:num w:numId="30">
    <w:abstractNumId w:val="9"/>
  </w:num>
  <w:num w:numId="31">
    <w:abstractNumId w:val="3"/>
  </w:num>
  <w:num w:numId="32">
    <w:abstractNumId w:val="3"/>
  </w:num>
  <w:num w:numId="33">
    <w:abstractNumId w:val="3"/>
  </w:num>
  <w:num w:numId="34">
    <w:abstractNumId w:val="10"/>
  </w:num>
  <w:num w:numId="35">
    <w:abstractNumId w:val="10"/>
  </w:num>
  <w:num w:numId="36">
    <w:abstractNumId w:val="2"/>
  </w:num>
  <w:num w:numId="37">
    <w:abstractNumId w:val="8"/>
  </w:num>
  <w:num w:numId="38">
    <w:abstractNumId w:val="1"/>
  </w:num>
  <w:num w:numId="39">
    <w:abstractNumId w:val="1"/>
  </w:num>
  <w:num w:numId="40">
    <w:abstractNumId w:val="1"/>
  </w:num>
  <w:num w:numId="41">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6D8"/>
    <w:rsid w:val="00005CB6"/>
    <w:rsid w:val="00014BDE"/>
    <w:rsid w:val="0001758D"/>
    <w:rsid w:val="000270EB"/>
    <w:rsid w:val="000547EA"/>
    <w:rsid w:val="00083639"/>
    <w:rsid w:val="00095BC2"/>
    <w:rsid w:val="000A37A1"/>
    <w:rsid w:val="000A72F9"/>
    <w:rsid w:val="000C0A67"/>
    <w:rsid w:val="00103258"/>
    <w:rsid w:val="0010655F"/>
    <w:rsid w:val="001133AC"/>
    <w:rsid w:val="00144B25"/>
    <w:rsid w:val="00145897"/>
    <w:rsid w:val="001516F5"/>
    <w:rsid w:val="0015506B"/>
    <w:rsid w:val="0017759D"/>
    <w:rsid w:val="00192ACA"/>
    <w:rsid w:val="001A6469"/>
    <w:rsid w:val="001C0D5B"/>
    <w:rsid w:val="001F136F"/>
    <w:rsid w:val="00207803"/>
    <w:rsid w:val="00207B62"/>
    <w:rsid w:val="00231A4A"/>
    <w:rsid w:val="002477CC"/>
    <w:rsid w:val="002738E4"/>
    <w:rsid w:val="00280817"/>
    <w:rsid w:val="002903A0"/>
    <w:rsid w:val="002A6243"/>
    <w:rsid w:val="002B3A0F"/>
    <w:rsid w:val="002C077F"/>
    <w:rsid w:val="002C6678"/>
    <w:rsid w:val="002D17C7"/>
    <w:rsid w:val="002F44AB"/>
    <w:rsid w:val="00300A00"/>
    <w:rsid w:val="003035E3"/>
    <w:rsid w:val="00327EF6"/>
    <w:rsid w:val="003348DC"/>
    <w:rsid w:val="00335980"/>
    <w:rsid w:val="00342F44"/>
    <w:rsid w:val="0035542A"/>
    <w:rsid w:val="003616B0"/>
    <w:rsid w:val="003703B2"/>
    <w:rsid w:val="0038342E"/>
    <w:rsid w:val="00386392"/>
    <w:rsid w:val="00393DD3"/>
    <w:rsid w:val="00397705"/>
    <w:rsid w:val="003A3A9A"/>
    <w:rsid w:val="003C7C8C"/>
    <w:rsid w:val="003D2296"/>
    <w:rsid w:val="003E176E"/>
    <w:rsid w:val="003F4DF2"/>
    <w:rsid w:val="004213DA"/>
    <w:rsid w:val="00455386"/>
    <w:rsid w:val="00461D5F"/>
    <w:rsid w:val="00470304"/>
    <w:rsid w:val="004906D8"/>
    <w:rsid w:val="004A1348"/>
    <w:rsid w:val="004A40FF"/>
    <w:rsid w:val="004B1B3C"/>
    <w:rsid w:val="004B1F38"/>
    <w:rsid w:val="004B3F39"/>
    <w:rsid w:val="004C285A"/>
    <w:rsid w:val="004F2B8F"/>
    <w:rsid w:val="004F5CBB"/>
    <w:rsid w:val="00512BA2"/>
    <w:rsid w:val="00515044"/>
    <w:rsid w:val="00532406"/>
    <w:rsid w:val="00543771"/>
    <w:rsid w:val="00557CB3"/>
    <w:rsid w:val="005906BE"/>
    <w:rsid w:val="00592BF9"/>
    <w:rsid w:val="00592DB0"/>
    <w:rsid w:val="005A03CB"/>
    <w:rsid w:val="005B0D5B"/>
    <w:rsid w:val="005B501B"/>
    <w:rsid w:val="005C2381"/>
    <w:rsid w:val="005D3BEA"/>
    <w:rsid w:val="005E00B4"/>
    <w:rsid w:val="005E4E04"/>
    <w:rsid w:val="005E68CE"/>
    <w:rsid w:val="005F4717"/>
    <w:rsid w:val="00601C75"/>
    <w:rsid w:val="006114EC"/>
    <w:rsid w:val="00630C84"/>
    <w:rsid w:val="00633081"/>
    <w:rsid w:val="006331A9"/>
    <w:rsid w:val="00634A53"/>
    <w:rsid w:val="006364A9"/>
    <w:rsid w:val="006405B2"/>
    <w:rsid w:val="00650498"/>
    <w:rsid w:val="00660DC6"/>
    <w:rsid w:val="00661846"/>
    <w:rsid w:val="0067066E"/>
    <w:rsid w:val="00685499"/>
    <w:rsid w:val="00691DCB"/>
    <w:rsid w:val="0069297F"/>
    <w:rsid w:val="006946D3"/>
    <w:rsid w:val="006A3C70"/>
    <w:rsid w:val="006B7613"/>
    <w:rsid w:val="006C5A8D"/>
    <w:rsid w:val="00713424"/>
    <w:rsid w:val="007141AF"/>
    <w:rsid w:val="00720566"/>
    <w:rsid w:val="007326D9"/>
    <w:rsid w:val="00733FC7"/>
    <w:rsid w:val="00736D1E"/>
    <w:rsid w:val="0073758B"/>
    <w:rsid w:val="00743F2C"/>
    <w:rsid w:val="00750444"/>
    <w:rsid w:val="00772CB3"/>
    <w:rsid w:val="007763B9"/>
    <w:rsid w:val="007C40E0"/>
    <w:rsid w:val="007C6AA3"/>
    <w:rsid w:val="007F21F1"/>
    <w:rsid w:val="00807D7C"/>
    <w:rsid w:val="00810E5D"/>
    <w:rsid w:val="0083701F"/>
    <w:rsid w:val="00855C58"/>
    <w:rsid w:val="0086715A"/>
    <w:rsid w:val="00880E61"/>
    <w:rsid w:val="0089043C"/>
    <w:rsid w:val="008A3FEB"/>
    <w:rsid w:val="008D3F84"/>
    <w:rsid w:val="008D6384"/>
    <w:rsid w:val="008D7942"/>
    <w:rsid w:val="008F43CB"/>
    <w:rsid w:val="009165C7"/>
    <w:rsid w:val="00953166"/>
    <w:rsid w:val="00973721"/>
    <w:rsid w:val="00982D6B"/>
    <w:rsid w:val="009923EE"/>
    <w:rsid w:val="009C7457"/>
    <w:rsid w:val="009D75CC"/>
    <w:rsid w:val="009E12C7"/>
    <w:rsid w:val="00A14689"/>
    <w:rsid w:val="00A318B4"/>
    <w:rsid w:val="00A323B5"/>
    <w:rsid w:val="00A54C69"/>
    <w:rsid w:val="00A56D7A"/>
    <w:rsid w:val="00A63F56"/>
    <w:rsid w:val="00A741DC"/>
    <w:rsid w:val="00A824F5"/>
    <w:rsid w:val="00A9123B"/>
    <w:rsid w:val="00AA3318"/>
    <w:rsid w:val="00AE0099"/>
    <w:rsid w:val="00AF6B03"/>
    <w:rsid w:val="00B12F03"/>
    <w:rsid w:val="00B14531"/>
    <w:rsid w:val="00B2130A"/>
    <w:rsid w:val="00B21976"/>
    <w:rsid w:val="00B22209"/>
    <w:rsid w:val="00B26DF7"/>
    <w:rsid w:val="00B31D5E"/>
    <w:rsid w:val="00B3777B"/>
    <w:rsid w:val="00B41F63"/>
    <w:rsid w:val="00B44FF7"/>
    <w:rsid w:val="00B578C5"/>
    <w:rsid w:val="00B67C96"/>
    <w:rsid w:val="00B82146"/>
    <w:rsid w:val="00BB0AD9"/>
    <w:rsid w:val="00BC3CA9"/>
    <w:rsid w:val="00C22953"/>
    <w:rsid w:val="00C37EAA"/>
    <w:rsid w:val="00C82A72"/>
    <w:rsid w:val="00C95416"/>
    <w:rsid w:val="00CC55BE"/>
    <w:rsid w:val="00CD44F4"/>
    <w:rsid w:val="00CD7FCE"/>
    <w:rsid w:val="00CE7465"/>
    <w:rsid w:val="00CE7543"/>
    <w:rsid w:val="00D12DAE"/>
    <w:rsid w:val="00D13D95"/>
    <w:rsid w:val="00D413AD"/>
    <w:rsid w:val="00D84F35"/>
    <w:rsid w:val="00D85A6B"/>
    <w:rsid w:val="00D8703D"/>
    <w:rsid w:val="00D93640"/>
    <w:rsid w:val="00DA39C8"/>
    <w:rsid w:val="00DB198E"/>
    <w:rsid w:val="00DC082F"/>
    <w:rsid w:val="00DC56B5"/>
    <w:rsid w:val="00DD1EB4"/>
    <w:rsid w:val="00E54D49"/>
    <w:rsid w:val="00E57615"/>
    <w:rsid w:val="00E62D87"/>
    <w:rsid w:val="00EA0F26"/>
    <w:rsid w:val="00EB43B8"/>
    <w:rsid w:val="00F047F5"/>
    <w:rsid w:val="00F21214"/>
    <w:rsid w:val="00F316EB"/>
    <w:rsid w:val="00F4564C"/>
    <w:rsid w:val="00F526DA"/>
    <w:rsid w:val="00F60737"/>
    <w:rsid w:val="00F61CBE"/>
    <w:rsid w:val="00F61F82"/>
    <w:rsid w:val="00F7659C"/>
    <w:rsid w:val="00F876FF"/>
    <w:rsid w:val="00FB274D"/>
    <w:rsid w:val="00FB6AF6"/>
    <w:rsid w:val="00FC444E"/>
    <w:rsid w:val="00FC4BE3"/>
    <w:rsid w:val="00FF346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461B03"/>
  <w15:docId w15:val="{908EF491-DC40-4B02-8548-AC5DA256B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18"/>
        <w:szCs w:val="18"/>
        <w:lang w:val="en-GB" w:eastAsia="en-US" w:bidi="ar-SA"/>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Reference" w:semiHidden="1"/>
    <w:lsdException w:name="Book Title" w:semiHidden="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D5B"/>
    <w:pPr>
      <w:spacing w:line="240" w:lineRule="auto"/>
    </w:pPr>
    <w:rPr>
      <w:rFonts w:ascii="Verdana" w:eastAsia="Times New Roman" w:hAnsi="Verdana" w:cs="Times New Roman"/>
    </w:rPr>
  </w:style>
  <w:style w:type="paragraph" w:styleId="Heading1">
    <w:name w:val="heading 1"/>
    <w:basedOn w:val="Normal"/>
    <w:link w:val="Heading1Char"/>
    <w:uiPriority w:val="99"/>
    <w:semiHidden/>
    <w:qFormat/>
    <w:rsid w:val="004F2B8F"/>
    <w:pPr>
      <w:keepNext/>
      <w:numPr>
        <w:numId w:val="35"/>
      </w:numPr>
      <w:spacing w:after="240" w:line="300" w:lineRule="exact"/>
      <w:outlineLvl w:val="0"/>
    </w:pPr>
    <w:rPr>
      <w:kern w:val="28"/>
      <w:szCs w:val="24"/>
    </w:rPr>
  </w:style>
  <w:style w:type="paragraph" w:styleId="Heading2">
    <w:name w:val="heading 2"/>
    <w:basedOn w:val="Normal"/>
    <w:link w:val="Heading2Char"/>
    <w:uiPriority w:val="99"/>
    <w:semiHidden/>
    <w:qFormat/>
    <w:rsid w:val="004F2B8F"/>
    <w:pPr>
      <w:keepNext/>
      <w:numPr>
        <w:ilvl w:val="1"/>
        <w:numId w:val="35"/>
      </w:numPr>
      <w:spacing w:after="240" w:line="300" w:lineRule="exact"/>
      <w:outlineLvl w:val="1"/>
    </w:pPr>
    <w:rPr>
      <w:szCs w:val="24"/>
    </w:rPr>
  </w:style>
  <w:style w:type="paragraph" w:styleId="Heading3">
    <w:name w:val="heading 3"/>
    <w:basedOn w:val="Normal"/>
    <w:link w:val="Heading3Char"/>
    <w:uiPriority w:val="99"/>
    <w:semiHidden/>
    <w:qFormat/>
    <w:rsid w:val="004F2B8F"/>
    <w:pPr>
      <w:keepNext/>
      <w:numPr>
        <w:ilvl w:val="2"/>
        <w:numId w:val="36"/>
      </w:numPr>
      <w:tabs>
        <w:tab w:val="left" w:pos="2160"/>
      </w:tabs>
      <w:spacing w:after="240" w:line="300" w:lineRule="exact"/>
      <w:outlineLvl w:val="2"/>
    </w:pPr>
    <w:rPr>
      <w:szCs w:val="24"/>
    </w:rPr>
  </w:style>
  <w:style w:type="paragraph" w:styleId="Heading4">
    <w:name w:val="heading 4"/>
    <w:basedOn w:val="Normal"/>
    <w:next w:val="Normal"/>
    <w:link w:val="Heading4Char"/>
    <w:uiPriority w:val="99"/>
    <w:semiHidden/>
    <w:qFormat/>
    <w:rsid w:val="004F2B8F"/>
    <w:pPr>
      <w:keepNext/>
      <w:outlineLvl w:val="3"/>
    </w:pPr>
    <w:rPr>
      <w:b/>
      <w:u w:val="single"/>
    </w:rPr>
  </w:style>
  <w:style w:type="paragraph" w:styleId="Heading5">
    <w:name w:val="heading 5"/>
    <w:basedOn w:val="Normal"/>
    <w:next w:val="Normal"/>
    <w:link w:val="Heading5Char"/>
    <w:uiPriority w:val="99"/>
    <w:semiHidden/>
    <w:qFormat/>
    <w:rsid w:val="004F2B8F"/>
    <w:pPr>
      <w:keepNext/>
      <w:outlineLvl w:val="4"/>
    </w:pPr>
  </w:style>
  <w:style w:type="paragraph" w:styleId="Heading6">
    <w:name w:val="heading 6"/>
    <w:basedOn w:val="Normal"/>
    <w:next w:val="Normal"/>
    <w:link w:val="Heading6Char"/>
    <w:uiPriority w:val="99"/>
    <w:semiHidden/>
    <w:qFormat/>
    <w:rsid w:val="004F2B8F"/>
    <w:pPr>
      <w:keepNext/>
      <w:jc w:val="center"/>
      <w:outlineLvl w:val="5"/>
    </w:pPr>
    <w:rPr>
      <w:b/>
    </w:rPr>
  </w:style>
  <w:style w:type="paragraph" w:styleId="Heading7">
    <w:name w:val="heading 7"/>
    <w:basedOn w:val="Normal"/>
    <w:next w:val="Normal"/>
    <w:link w:val="Heading7Char"/>
    <w:uiPriority w:val="99"/>
    <w:semiHidden/>
    <w:qFormat/>
    <w:rsid w:val="004F2B8F"/>
    <w:pPr>
      <w:keepNext/>
      <w:spacing w:line="360" w:lineRule="auto"/>
      <w:ind w:left="720"/>
      <w:outlineLvl w:val="6"/>
    </w:pPr>
    <w:rPr>
      <w:b/>
    </w:rPr>
  </w:style>
  <w:style w:type="paragraph" w:styleId="Heading8">
    <w:name w:val="heading 8"/>
    <w:basedOn w:val="Normal"/>
    <w:next w:val="Normal"/>
    <w:link w:val="Heading8Char"/>
    <w:uiPriority w:val="99"/>
    <w:semiHidden/>
    <w:qFormat/>
    <w:rsid w:val="004F2B8F"/>
    <w:pPr>
      <w:keepNext/>
      <w:shd w:val="pct25" w:color="auto" w:fill="FFFFFF"/>
      <w:outlineLvl w:val="7"/>
    </w:pPr>
    <w:rPr>
      <w:b/>
    </w:rPr>
  </w:style>
  <w:style w:type="paragraph" w:styleId="Heading9">
    <w:name w:val="heading 9"/>
    <w:basedOn w:val="Normal"/>
    <w:next w:val="Normal"/>
    <w:link w:val="Heading9Char"/>
    <w:uiPriority w:val="99"/>
    <w:semiHidden/>
    <w:qFormat/>
    <w:rsid w:val="004F2B8F"/>
    <w:pPr>
      <w:keepNext/>
      <w:shd w:val="pct25" w:color="auto" w:fill="FFFFFF"/>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4F2B8F"/>
    <w:pPr>
      <w:tabs>
        <w:tab w:val="center" w:pos="4513"/>
        <w:tab w:val="right" w:pos="9026"/>
      </w:tabs>
    </w:pPr>
  </w:style>
  <w:style w:type="character" w:customStyle="1" w:styleId="HeaderChar">
    <w:name w:val="Header Char"/>
    <w:basedOn w:val="DefaultParagraphFont"/>
    <w:link w:val="Header"/>
    <w:uiPriority w:val="99"/>
    <w:semiHidden/>
    <w:rsid w:val="007141AF"/>
    <w:rPr>
      <w:rFonts w:ascii="Verdana" w:eastAsia="Times New Roman" w:hAnsi="Verdana" w:cs="Times New Roman"/>
    </w:rPr>
  </w:style>
  <w:style w:type="paragraph" w:styleId="Footer">
    <w:name w:val="footer"/>
    <w:aliases w:val="FooterApp"/>
    <w:basedOn w:val="Normal"/>
    <w:link w:val="FooterChar"/>
    <w:autoRedefine/>
    <w:uiPriority w:val="99"/>
    <w:semiHidden/>
    <w:rsid w:val="005B501B"/>
    <w:pPr>
      <w:tabs>
        <w:tab w:val="right" w:pos="9029"/>
      </w:tabs>
      <w:ind w:right="-45"/>
      <w:jc w:val="both"/>
    </w:pPr>
    <w:rPr>
      <w:rFonts w:ascii="Microsoft Sans Serif" w:hAnsi="Microsoft Sans Serif" w:cs="Microsoft Sans Serif"/>
      <w:color w:val="595959" w:themeColor="text1" w:themeTint="A6"/>
      <w:spacing w:val="-2"/>
      <w:sz w:val="12"/>
      <w:szCs w:val="12"/>
    </w:rPr>
  </w:style>
  <w:style w:type="character" w:customStyle="1" w:styleId="FooterChar">
    <w:name w:val="Footer Char"/>
    <w:aliases w:val="FooterApp Char"/>
    <w:basedOn w:val="DefaultParagraphFont"/>
    <w:link w:val="Footer"/>
    <w:uiPriority w:val="99"/>
    <w:semiHidden/>
    <w:rsid w:val="005B501B"/>
    <w:rPr>
      <w:rFonts w:ascii="Microsoft Sans Serif" w:eastAsia="Times New Roman" w:hAnsi="Microsoft Sans Serif" w:cs="Microsoft Sans Serif"/>
      <w:color w:val="595959" w:themeColor="text1" w:themeTint="A6"/>
      <w:spacing w:val="-2"/>
      <w:sz w:val="12"/>
      <w:szCs w:val="12"/>
    </w:rPr>
  </w:style>
  <w:style w:type="paragraph" w:styleId="BalloonText">
    <w:name w:val="Balloon Text"/>
    <w:basedOn w:val="Normal"/>
    <w:link w:val="BalloonTextChar"/>
    <w:uiPriority w:val="99"/>
    <w:semiHidden/>
    <w:rsid w:val="004F2B8F"/>
    <w:rPr>
      <w:rFonts w:ascii="Tahoma" w:hAnsi="Tahoma" w:cs="Tahoma"/>
      <w:sz w:val="16"/>
      <w:szCs w:val="16"/>
    </w:rPr>
  </w:style>
  <w:style w:type="character" w:customStyle="1" w:styleId="BalloonTextChar">
    <w:name w:val="Balloon Text Char"/>
    <w:basedOn w:val="DefaultParagraphFont"/>
    <w:link w:val="BalloonText"/>
    <w:uiPriority w:val="99"/>
    <w:semiHidden/>
    <w:rsid w:val="007141AF"/>
    <w:rPr>
      <w:rFonts w:ascii="Tahoma" w:eastAsia="Times New Roman" w:hAnsi="Tahoma" w:cs="Tahoma"/>
      <w:sz w:val="16"/>
      <w:szCs w:val="16"/>
    </w:rPr>
  </w:style>
  <w:style w:type="table" w:styleId="TableGrid">
    <w:name w:val="Table Grid"/>
    <w:basedOn w:val="TableNormal"/>
    <w:uiPriority w:val="99"/>
    <w:rsid w:val="005B0D5B"/>
    <w:pPr>
      <w:spacing w:line="240" w:lineRule="auto"/>
    </w:pPr>
    <w:rPr>
      <w:rFonts w:ascii="Verdana" w:eastAsia="Times New Roman" w:hAnsi="Verdana" w:cs="Times New Roman"/>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55C58"/>
    <w:rPr>
      <w:color w:val="808080"/>
    </w:rPr>
  </w:style>
  <w:style w:type="character" w:customStyle="1" w:styleId="Heading1Char">
    <w:name w:val="Heading 1 Char"/>
    <w:basedOn w:val="DefaultParagraphFont"/>
    <w:link w:val="Heading1"/>
    <w:uiPriority w:val="99"/>
    <w:semiHidden/>
    <w:rsid w:val="007141AF"/>
    <w:rPr>
      <w:rFonts w:ascii="Verdana" w:eastAsia="Times New Roman" w:hAnsi="Verdana" w:cs="Times New Roman"/>
      <w:kern w:val="28"/>
      <w:szCs w:val="24"/>
    </w:rPr>
  </w:style>
  <w:style w:type="table" w:customStyle="1" w:styleId="TableGrid1">
    <w:name w:val="Table Grid1"/>
    <w:basedOn w:val="TableNormal"/>
    <w:next w:val="TableGrid"/>
    <w:uiPriority w:val="59"/>
    <w:rsid w:val="0095316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Block">
    <w:name w:val="Address Block"/>
    <w:basedOn w:val="Header"/>
    <w:rsid w:val="00FC444E"/>
    <w:pPr>
      <w:framePr w:w="2301" w:h="2522" w:hRule="exact" w:wrap="auto" w:vAnchor="page" w:hAnchor="page" w:x="1" w:y="5983"/>
      <w:spacing w:after="40" w:line="220" w:lineRule="exact"/>
      <w:jc w:val="right"/>
    </w:pPr>
    <w:rPr>
      <w:rFonts w:ascii="Microsoft Sans Serif" w:hAnsi="Microsoft Sans Serif"/>
      <w:color w:val="595959" w:themeColor="text1" w:themeTint="A6"/>
      <w:sz w:val="15"/>
      <w:szCs w:val="13"/>
    </w:rPr>
  </w:style>
  <w:style w:type="paragraph" w:customStyle="1" w:styleId="PartnersBlock">
    <w:name w:val="Partners Block"/>
    <w:basedOn w:val="AddressBlock"/>
    <w:rsid w:val="00FC444E"/>
    <w:pPr>
      <w:framePr w:h="2600" w:hRule="exact" w:wrap="auto" w:y="8674"/>
      <w:spacing w:after="0" w:line="200" w:lineRule="exact"/>
    </w:pPr>
    <w:rPr>
      <w:sz w:val="14"/>
    </w:rPr>
  </w:style>
  <w:style w:type="paragraph" w:customStyle="1" w:styleId="LegalBlock">
    <w:name w:val="Legal Block"/>
    <w:basedOn w:val="PartnersBlock"/>
    <w:rsid w:val="0035542A"/>
    <w:pPr>
      <w:framePr w:w="2302" w:h="1673" w:hRule="exact" w:wrap="around" w:y="14601"/>
      <w:spacing w:line="120" w:lineRule="exact"/>
      <w:ind w:left="567"/>
    </w:pPr>
    <w:rPr>
      <w:sz w:val="11"/>
    </w:rPr>
  </w:style>
  <w:style w:type="paragraph" w:customStyle="1" w:styleId="JurisdictionsBlock">
    <w:name w:val="Jurisdictions Block"/>
    <w:basedOn w:val="Footer"/>
    <w:rsid w:val="00CD44F4"/>
  </w:style>
  <w:style w:type="paragraph" w:customStyle="1" w:styleId="BodyTextApp">
    <w:name w:val="BodyText App"/>
    <w:basedOn w:val="Normal"/>
    <w:qFormat/>
    <w:rsid w:val="004F2B8F"/>
    <w:pPr>
      <w:spacing w:after="240" w:line="300" w:lineRule="exact"/>
      <w:jc w:val="both"/>
    </w:pPr>
  </w:style>
  <w:style w:type="paragraph" w:customStyle="1" w:styleId="BodyText12App">
    <w:name w:val="BodyText1&amp;2App"/>
    <w:basedOn w:val="BodyTextApp"/>
    <w:qFormat/>
    <w:rsid w:val="004F2B8F"/>
    <w:pPr>
      <w:ind w:left="720"/>
    </w:pPr>
    <w:rPr>
      <w:szCs w:val="24"/>
      <w:lang w:eastAsia="en-GB"/>
    </w:rPr>
  </w:style>
  <w:style w:type="paragraph" w:customStyle="1" w:styleId="BodyText3App">
    <w:name w:val="BodyText3App"/>
    <w:basedOn w:val="BodyTextApp"/>
    <w:qFormat/>
    <w:rsid w:val="004F2B8F"/>
    <w:pPr>
      <w:ind w:left="1400"/>
    </w:pPr>
  </w:style>
  <w:style w:type="paragraph" w:customStyle="1" w:styleId="BodyText4App">
    <w:name w:val="BodyText4App"/>
    <w:basedOn w:val="BodyTextApp"/>
    <w:rsid w:val="004F2B8F"/>
    <w:pPr>
      <w:ind w:left="2081"/>
    </w:pPr>
  </w:style>
  <w:style w:type="paragraph" w:customStyle="1" w:styleId="BodyText5App">
    <w:name w:val="BodyText5App"/>
    <w:basedOn w:val="BodyTextApp"/>
    <w:rsid w:val="004F2B8F"/>
    <w:pPr>
      <w:ind w:left="2761"/>
    </w:pPr>
  </w:style>
  <w:style w:type="paragraph" w:customStyle="1" w:styleId="BodyText6App">
    <w:name w:val="BodyText6App"/>
    <w:basedOn w:val="BodyTextApp"/>
    <w:rsid w:val="004F2B8F"/>
    <w:pPr>
      <w:ind w:left="3442"/>
    </w:pPr>
  </w:style>
  <w:style w:type="paragraph" w:customStyle="1" w:styleId="BodyText7App">
    <w:name w:val="BodyText7App"/>
    <w:basedOn w:val="BodyTextApp"/>
    <w:rsid w:val="004F2B8F"/>
    <w:pPr>
      <w:ind w:left="4122"/>
    </w:pPr>
  </w:style>
  <w:style w:type="paragraph" w:customStyle="1" w:styleId="BodyText89App">
    <w:name w:val="BodyText8&amp;9App"/>
    <w:basedOn w:val="BodyTextApp"/>
    <w:rsid w:val="004F2B8F"/>
    <w:pPr>
      <w:ind w:left="4802"/>
    </w:pPr>
  </w:style>
  <w:style w:type="paragraph" w:customStyle="1" w:styleId="Heading5CentreNoToCApp">
    <w:name w:val="Heading5Centre(NoToC)App"/>
    <w:basedOn w:val="BodyTextApp"/>
    <w:next w:val="BodyTextApp"/>
    <w:rsid w:val="00691DCB"/>
    <w:pPr>
      <w:keepNext/>
      <w:spacing w:before="120" w:after="180"/>
      <w:jc w:val="center"/>
    </w:pPr>
    <w:rPr>
      <w:b/>
      <w:caps/>
    </w:rPr>
  </w:style>
  <w:style w:type="paragraph" w:customStyle="1" w:styleId="SchHeadSubApp">
    <w:name w:val="SchHeadSubApp"/>
    <w:basedOn w:val="Normal"/>
    <w:next w:val="BodyTextApp"/>
    <w:qFormat/>
    <w:rsid w:val="00691DCB"/>
    <w:pPr>
      <w:keepNext/>
      <w:spacing w:after="240" w:line="300" w:lineRule="exact"/>
      <w:jc w:val="center"/>
      <w:outlineLvl w:val="0"/>
    </w:pPr>
    <w:rPr>
      <w:b/>
    </w:rPr>
  </w:style>
  <w:style w:type="paragraph" w:customStyle="1" w:styleId="Num2HeadingApp">
    <w:name w:val="Num2HeadingApp"/>
    <w:basedOn w:val="Num2App"/>
    <w:next w:val="BodyText12App"/>
    <w:qFormat/>
    <w:rsid w:val="00D84F35"/>
    <w:pPr>
      <w:keepNext/>
      <w:spacing w:after="120"/>
    </w:pPr>
    <w:rPr>
      <w:b/>
    </w:rPr>
  </w:style>
  <w:style w:type="paragraph" w:customStyle="1" w:styleId="Bullet3App">
    <w:name w:val="Bullet3App"/>
    <w:basedOn w:val="BulletApp"/>
    <w:rsid w:val="005A03CB"/>
    <w:pPr>
      <w:numPr>
        <w:ilvl w:val="2"/>
      </w:numPr>
    </w:pPr>
  </w:style>
  <w:style w:type="paragraph" w:customStyle="1" w:styleId="Bullet4App">
    <w:name w:val="Bullet4App"/>
    <w:basedOn w:val="Bullet3App"/>
    <w:rsid w:val="005A03CB"/>
    <w:pPr>
      <w:numPr>
        <w:ilvl w:val="3"/>
      </w:numPr>
    </w:pPr>
  </w:style>
  <w:style w:type="paragraph" w:customStyle="1" w:styleId="Bullet5App">
    <w:name w:val="Bullet5App"/>
    <w:basedOn w:val="Bullet4App"/>
    <w:rsid w:val="005A03CB"/>
    <w:pPr>
      <w:numPr>
        <w:ilvl w:val="4"/>
      </w:numPr>
    </w:pPr>
  </w:style>
  <w:style w:type="paragraph" w:customStyle="1" w:styleId="Bullet6App">
    <w:name w:val="Bullet6App"/>
    <w:basedOn w:val="Bullet5App"/>
    <w:rsid w:val="005A03CB"/>
    <w:pPr>
      <w:numPr>
        <w:ilvl w:val="5"/>
      </w:numPr>
    </w:pPr>
  </w:style>
  <w:style w:type="paragraph" w:customStyle="1" w:styleId="Bullet7App">
    <w:name w:val="Bullet7App"/>
    <w:basedOn w:val="Bullet6App"/>
    <w:rsid w:val="005A03CB"/>
    <w:pPr>
      <w:numPr>
        <w:ilvl w:val="6"/>
      </w:numPr>
    </w:pPr>
  </w:style>
  <w:style w:type="paragraph" w:customStyle="1" w:styleId="ClosingApp">
    <w:name w:val="ClosingApp"/>
    <w:basedOn w:val="BodyTextApp"/>
    <w:next w:val="Normal"/>
    <w:rsid w:val="004F2B8F"/>
    <w:pPr>
      <w:keepNext/>
      <w:spacing w:after="960"/>
      <w:jc w:val="left"/>
    </w:pPr>
  </w:style>
  <w:style w:type="character" w:styleId="CommentReference">
    <w:name w:val="annotation reference"/>
    <w:basedOn w:val="DefaultParagraphFont"/>
    <w:uiPriority w:val="99"/>
    <w:semiHidden/>
    <w:rsid w:val="004F2B8F"/>
    <w:rPr>
      <w:rFonts w:cs="Times New Roman"/>
      <w:sz w:val="16"/>
      <w:szCs w:val="16"/>
    </w:rPr>
  </w:style>
  <w:style w:type="paragraph" w:styleId="CommentText">
    <w:name w:val="annotation text"/>
    <w:basedOn w:val="Normal"/>
    <w:link w:val="CommentTextChar"/>
    <w:uiPriority w:val="99"/>
    <w:semiHidden/>
    <w:rsid w:val="004F2B8F"/>
    <w:rPr>
      <w:sz w:val="20"/>
      <w:szCs w:val="20"/>
    </w:rPr>
  </w:style>
  <w:style w:type="character" w:customStyle="1" w:styleId="CommentTextChar">
    <w:name w:val="Comment Text Char"/>
    <w:basedOn w:val="DefaultParagraphFont"/>
    <w:link w:val="CommentText"/>
    <w:uiPriority w:val="99"/>
    <w:semiHidden/>
    <w:rsid w:val="007141AF"/>
    <w:rPr>
      <w:rFonts w:ascii="Verdana" w:eastAsia="Times New Roman" w:hAnsi="Verdana" w:cs="Times New Roman"/>
      <w:sz w:val="20"/>
      <w:szCs w:val="20"/>
    </w:rPr>
  </w:style>
  <w:style w:type="paragraph" w:styleId="CommentSubject">
    <w:name w:val="annotation subject"/>
    <w:basedOn w:val="CommentText"/>
    <w:next w:val="CommentText"/>
    <w:link w:val="CommentSubjectChar"/>
    <w:uiPriority w:val="99"/>
    <w:semiHidden/>
    <w:rsid w:val="004F2B8F"/>
    <w:rPr>
      <w:b/>
      <w:bCs/>
    </w:rPr>
  </w:style>
  <w:style w:type="character" w:customStyle="1" w:styleId="CommentSubjectChar">
    <w:name w:val="Comment Subject Char"/>
    <w:basedOn w:val="CommentTextChar"/>
    <w:link w:val="CommentSubject"/>
    <w:uiPriority w:val="99"/>
    <w:semiHidden/>
    <w:rsid w:val="007141AF"/>
    <w:rPr>
      <w:rFonts w:ascii="Verdana" w:eastAsia="Times New Roman" w:hAnsi="Verdana" w:cs="Times New Roman"/>
      <w:b/>
      <w:bCs/>
      <w:sz w:val="20"/>
      <w:szCs w:val="20"/>
    </w:rPr>
  </w:style>
  <w:style w:type="paragraph" w:styleId="DocumentMap">
    <w:name w:val="Document Map"/>
    <w:basedOn w:val="Normal"/>
    <w:link w:val="DocumentMapChar"/>
    <w:uiPriority w:val="99"/>
    <w:semiHidden/>
    <w:rsid w:val="004F2B8F"/>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7141AF"/>
    <w:rPr>
      <w:rFonts w:ascii="Tahoma" w:eastAsia="Times New Roman" w:hAnsi="Tahoma" w:cs="Tahoma"/>
      <w:shd w:val="clear" w:color="auto" w:fill="000080"/>
    </w:rPr>
  </w:style>
  <w:style w:type="character" w:styleId="FollowedHyperlink">
    <w:name w:val="FollowedHyperlink"/>
    <w:basedOn w:val="DefaultParagraphFont"/>
    <w:rsid w:val="004F2B8F"/>
    <w:rPr>
      <w:rFonts w:cs="Times New Roman"/>
      <w:color w:val="800080"/>
      <w:u w:val="single"/>
    </w:rPr>
  </w:style>
  <w:style w:type="paragraph" w:customStyle="1" w:styleId="Footnote">
    <w:name w:val="Footnote"/>
    <w:basedOn w:val="Normal"/>
    <w:rsid w:val="00855C58"/>
    <w:pPr>
      <w:spacing w:after="100" w:line="200" w:lineRule="exact"/>
      <w:ind w:left="652" w:hanging="652"/>
    </w:pPr>
    <w:rPr>
      <w:sz w:val="14"/>
    </w:rPr>
  </w:style>
  <w:style w:type="paragraph" w:customStyle="1" w:styleId="Num3HeadingApp">
    <w:name w:val="Num3HeadingApp"/>
    <w:basedOn w:val="Num3App"/>
    <w:next w:val="BodyText3App"/>
    <w:qFormat/>
    <w:rsid w:val="00D84F35"/>
    <w:pPr>
      <w:keepNext/>
      <w:spacing w:after="120"/>
    </w:pPr>
    <w:rPr>
      <w:b/>
    </w:rPr>
  </w:style>
  <w:style w:type="character" w:customStyle="1" w:styleId="Heading2Char">
    <w:name w:val="Heading 2 Char"/>
    <w:basedOn w:val="DefaultParagraphFont"/>
    <w:link w:val="Heading2"/>
    <w:uiPriority w:val="99"/>
    <w:semiHidden/>
    <w:rsid w:val="007141AF"/>
    <w:rPr>
      <w:rFonts w:ascii="Verdana" w:eastAsia="Times New Roman" w:hAnsi="Verdana" w:cs="Times New Roman"/>
      <w:szCs w:val="24"/>
    </w:rPr>
  </w:style>
  <w:style w:type="character" w:customStyle="1" w:styleId="Heading3Char">
    <w:name w:val="Heading 3 Char"/>
    <w:basedOn w:val="DefaultParagraphFont"/>
    <w:link w:val="Heading3"/>
    <w:uiPriority w:val="99"/>
    <w:semiHidden/>
    <w:rsid w:val="007141AF"/>
    <w:rPr>
      <w:rFonts w:ascii="Verdana" w:eastAsia="Times New Roman" w:hAnsi="Verdana" w:cs="Times New Roman"/>
      <w:szCs w:val="24"/>
    </w:rPr>
  </w:style>
  <w:style w:type="character" w:customStyle="1" w:styleId="Heading4Char">
    <w:name w:val="Heading 4 Char"/>
    <w:basedOn w:val="DefaultParagraphFont"/>
    <w:link w:val="Heading4"/>
    <w:uiPriority w:val="99"/>
    <w:semiHidden/>
    <w:rsid w:val="007141AF"/>
    <w:rPr>
      <w:rFonts w:ascii="Verdana" w:eastAsia="Times New Roman" w:hAnsi="Verdana" w:cs="Times New Roman"/>
      <w:b/>
      <w:u w:val="single"/>
    </w:rPr>
  </w:style>
  <w:style w:type="character" w:customStyle="1" w:styleId="Heading5Char">
    <w:name w:val="Heading 5 Char"/>
    <w:basedOn w:val="DefaultParagraphFont"/>
    <w:link w:val="Heading5"/>
    <w:uiPriority w:val="99"/>
    <w:semiHidden/>
    <w:rsid w:val="007141AF"/>
    <w:rPr>
      <w:rFonts w:ascii="Verdana" w:eastAsia="Times New Roman" w:hAnsi="Verdana" w:cs="Times New Roman"/>
    </w:rPr>
  </w:style>
  <w:style w:type="character" w:customStyle="1" w:styleId="Heading6Char">
    <w:name w:val="Heading 6 Char"/>
    <w:basedOn w:val="DefaultParagraphFont"/>
    <w:link w:val="Heading6"/>
    <w:uiPriority w:val="99"/>
    <w:semiHidden/>
    <w:rsid w:val="007141AF"/>
    <w:rPr>
      <w:rFonts w:ascii="Verdana" w:eastAsia="Times New Roman" w:hAnsi="Verdana" w:cs="Times New Roman"/>
      <w:b/>
    </w:rPr>
  </w:style>
  <w:style w:type="character" w:customStyle="1" w:styleId="Heading7Char">
    <w:name w:val="Heading 7 Char"/>
    <w:basedOn w:val="DefaultParagraphFont"/>
    <w:link w:val="Heading7"/>
    <w:uiPriority w:val="99"/>
    <w:semiHidden/>
    <w:rsid w:val="007141AF"/>
    <w:rPr>
      <w:rFonts w:ascii="Verdana" w:eastAsia="Times New Roman" w:hAnsi="Verdana" w:cs="Times New Roman"/>
      <w:b/>
    </w:rPr>
  </w:style>
  <w:style w:type="character" w:customStyle="1" w:styleId="Heading8Char">
    <w:name w:val="Heading 8 Char"/>
    <w:basedOn w:val="DefaultParagraphFont"/>
    <w:link w:val="Heading8"/>
    <w:uiPriority w:val="99"/>
    <w:semiHidden/>
    <w:rsid w:val="007141AF"/>
    <w:rPr>
      <w:rFonts w:ascii="Verdana" w:eastAsia="Times New Roman" w:hAnsi="Verdana" w:cs="Times New Roman"/>
      <w:b/>
      <w:shd w:val="pct25" w:color="auto" w:fill="FFFFFF"/>
    </w:rPr>
  </w:style>
  <w:style w:type="character" w:customStyle="1" w:styleId="Heading9Char">
    <w:name w:val="Heading 9 Char"/>
    <w:basedOn w:val="DefaultParagraphFont"/>
    <w:link w:val="Heading9"/>
    <w:uiPriority w:val="99"/>
    <w:semiHidden/>
    <w:rsid w:val="007141AF"/>
    <w:rPr>
      <w:rFonts w:ascii="Verdana" w:eastAsia="Times New Roman" w:hAnsi="Verdana" w:cs="Times New Roman"/>
      <w:b/>
      <w:shd w:val="pct25" w:color="auto" w:fill="FFFFFF"/>
    </w:rPr>
  </w:style>
  <w:style w:type="paragraph" w:customStyle="1" w:styleId="Num4HeadingApp">
    <w:name w:val="Num4HeadingApp"/>
    <w:basedOn w:val="Num4App"/>
    <w:next w:val="BodyText4App"/>
    <w:qFormat/>
    <w:rsid w:val="00D84F35"/>
    <w:pPr>
      <w:keepNext/>
      <w:spacing w:after="120"/>
      <w:ind w:left="2080" w:hanging="680"/>
    </w:pPr>
    <w:rPr>
      <w:b/>
    </w:rPr>
  </w:style>
  <w:style w:type="character" w:styleId="Hyperlink">
    <w:name w:val="Hyperlink"/>
    <w:basedOn w:val="DefaultParagraphFont"/>
    <w:rsid w:val="004F2B8F"/>
    <w:rPr>
      <w:color w:val="0000FF"/>
      <w:u w:val="single"/>
    </w:rPr>
  </w:style>
  <w:style w:type="character" w:customStyle="1" w:styleId="NotesApp">
    <w:name w:val="NotesApp"/>
    <w:uiPriority w:val="99"/>
    <w:rsid w:val="0067066E"/>
    <w:rPr>
      <w:rFonts w:ascii="Verdana" w:hAnsi="Verdana"/>
      <w:b/>
      <w:color w:val="FF0000"/>
      <w:sz w:val="18"/>
      <w:bdr w:val="none" w:sz="0" w:space="0" w:color="auto"/>
      <w:shd w:val="clear" w:color="auto" w:fill="D9D9D9" w:themeFill="background1" w:themeFillShade="D9"/>
    </w:rPr>
  </w:style>
  <w:style w:type="paragraph" w:customStyle="1" w:styleId="BodyTextNum1App">
    <w:name w:val="BodyTextNum1App"/>
    <w:basedOn w:val="Normal"/>
    <w:qFormat/>
    <w:rsid w:val="004F2B8F"/>
    <w:pPr>
      <w:numPr>
        <w:numId w:val="21"/>
      </w:numPr>
      <w:spacing w:after="240" w:line="300" w:lineRule="exact"/>
      <w:jc w:val="both"/>
    </w:pPr>
    <w:rPr>
      <w:bCs/>
      <w:szCs w:val="24"/>
      <w:lang w:eastAsia="en-GB"/>
    </w:rPr>
  </w:style>
  <w:style w:type="paragraph" w:customStyle="1" w:styleId="BodyTextNum2App">
    <w:name w:val="BodyTextNum2App"/>
    <w:basedOn w:val="BodyTextNum1App"/>
    <w:qFormat/>
    <w:rsid w:val="004F2B8F"/>
    <w:pPr>
      <w:numPr>
        <w:ilvl w:val="1"/>
      </w:numPr>
    </w:pPr>
  </w:style>
  <w:style w:type="paragraph" w:customStyle="1" w:styleId="BodyTextNum4App">
    <w:name w:val="BodyTextNum4App"/>
    <w:basedOn w:val="BodyTextNum1App"/>
    <w:rsid w:val="004F2B8F"/>
    <w:pPr>
      <w:numPr>
        <w:ilvl w:val="3"/>
      </w:numPr>
    </w:pPr>
  </w:style>
  <w:style w:type="paragraph" w:customStyle="1" w:styleId="BodyTextNum5App">
    <w:name w:val="BodyTextNum5App"/>
    <w:basedOn w:val="BodyTextNum1App"/>
    <w:rsid w:val="004F2B8F"/>
    <w:pPr>
      <w:numPr>
        <w:ilvl w:val="4"/>
      </w:numPr>
    </w:pPr>
  </w:style>
  <w:style w:type="paragraph" w:customStyle="1" w:styleId="BodyTextNum6App">
    <w:name w:val="BodyTextNum6App"/>
    <w:basedOn w:val="BodyTextNum1App"/>
    <w:rsid w:val="004F2B8F"/>
    <w:pPr>
      <w:numPr>
        <w:ilvl w:val="5"/>
      </w:numPr>
    </w:pPr>
  </w:style>
  <w:style w:type="paragraph" w:customStyle="1" w:styleId="BodyTextNum7App">
    <w:name w:val="BodyTextNum7App"/>
    <w:basedOn w:val="BodyTextNum1App"/>
    <w:rsid w:val="004F2B8F"/>
    <w:pPr>
      <w:numPr>
        <w:ilvl w:val="6"/>
      </w:numPr>
    </w:pPr>
  </w:style>
  <w:style w:type="paragraph" w:customStyle="1" w:styleId="BodyTextNum8App">
    <w:name w:val="BodyTextNum8App"/>
    <w:basedOn w:val="BodyTextNum1App"/>
    <w:rsid w:val="004F2B8F"/>
    <w:pPr>
      <w:numPr>
        <w:ilvl w:val="7"/>
      </w:numPr>
    </w:pPr>
  </w:style>
  <w:style w:type="paragraph" w:customStyle="1" w:styleId="BodyTextNum9App">
    <w:name w:val="BodyTextNum9App"/>
    <w:basedOn w:val="BodyTextNum8App"/>
    <w:rsid w:val="004F2B8F"/>
    <w:pPr>
      <w:numPr>
        <w:ilvl w:val="8"/>
      </w:numPr>
    </w:pPr>
  </w:style>
  <w:style w:type="character" w:styleId="PageNumber">
    <w:name w:val="page number"/>
    <w:basedOn w:val="DefaultParagraphFont"/>
    <w:uiPriority w:val="99"/>
    <w:semiHidden/>
    <w:rsid w:val="00855C58"/>
    <w:rPr>
      <w:rFonts w:ascii="Verdana" w:hAnsi="Verdana"/>
      <w:sz w:val="16"/>
    </w:rPr>
  </w:style>
  <w:style w:type="character" w:styleId="Strong">
    <w:name w:val="Strong"/>
    <w:basedOn w:val="DefaultParagraphFont"/>
    <w:uiPriority w:val="99"/>
    <w:semiHidden/>
    <w:rsid w:val="00855C58"/>
    <w:rPr>
      <w:rFonts w:cs="Times New Roman"/>
      <w:b/>
      <w:bCs/>
    </w:rPr>
  </w:style>
  <w:style w:type="paragraph" w:customStyle="1" w:styleId="SubjectApp">
    <w:name w:val="SubjectApp"/>
    <w:basedOn w:val="Normal"/>
    <w:qFormat/>
    <w:rsid w:val="00855C58"/>
    <w:pPr>
      <w:spacing w:after="240" w:line="300" w:lineRule="exact"/>
    </w:pPr>
    <w:rPr>
      <w:b/>
    </w:rPr>
  </w:style>
  <w:style w:type="table" w:styleId="TableClassic2">
    <w:name w:val="Table Classic 2"/>
    <w:basedOn w:val="TableNormal"/>
    <w:rsid w:val="00855C58"/>
    <w:pPr>
      <w:spacing w:line="240" w:lineRule="auto"/>
      <w:jc w:val="both"/>
    </w:pPr>
    <w:rPr>
      <w:rFonts w:ascii="Verdana" w:eastAsia="Times New Roman" w:hAnsi="Verdana"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TableApp">
    <w:name w:val="TableApp"/>
    <w:basedOn w:val="Normal"/>
    <w:rsid w:val="00855C58"/>
    <w:pPr>
      <w:tabs>
        <w:tab w:val="left" w:pos="652"/>
        <w:tab w:val="left" w:pos="1219"/>
      </w:tabs>
      <w:spacing w:after="120"/>
    </w:pPr>
  </w:style>
  <w:style w:type="paragraph" w:styleId="TOCHeading">
    <w:name w:val="TOC Heading"/>
    <w:basedOn w:val="Heading1"/>
    <w:next w:val="Normal"/>
    <w:uiPriority w:val="99"/>
    <w:semiHidden/>
    <w:qFormat/>
    <w:rsid w:val="00855C58"/>
    <w:pPr>
      <w:keepLines/>
      <w:numPr>
        <w:numId w:val="0"/>
      </w:numPr>
      <w:spacing w:before="480" w:after="0" w:line="276" w:lineRule="auto"/>
      <w:outlineLvl w:val="9"/>
    </w:pPr>
    <w:rPr>
      <w:rFonts w:ascii="Cambria" w:eastAsia="MS Gothic" w:hAnsi="Cambria"/>
      <w:b/>
      <w:bCs/>
      <w:color w:val="365F91"/>
      <w:kern w:val="0"/>
      <w:sz w:val="28"/>
      <w:szCs w:val="28"/>
      <w:lang w:val="en-US" w:eastAsia="ja-JP"/>
    </w:rPr>
  </w:style>
  <w:style w:type="paragraph" w:customStyle="1" w:styleId="Num1App">
    <w:name w:val="Num1App"/>
    <w:basedOn w:val="Normal"/>
    <w:next w:val="BodyText12App"/>
    <w:qFormat/>
    <w:rsid w:val="00300A00"/>
    <w:pPr>
      <w:keepNext/>
      <w:numPr>
        <w:numId w:val="6"/>
      </w:numPr>
      <w:spacing w:before="120" w:after="180" w:line="300" w:lineRule="exact"/>
      <w:outlineLvl w:val="0"/>
    </w:pPr>
    <w:rPr>
      <w:b/>
      <w:bCs/>
      <w:caps/>
      <w:szCs w:val="20"/>
      <w:lang w:eastAsia="en-GB"/>
    </w:rPr>
  </w:style>
  <w:style w:type="paragraph" w:customStyle="1" w:styleId="Num2App">
    <w:name w:val="Num2App"/>
    <w:basedOn w:val="Num1App"/>
    <w:qFormat/>
    <w:rsid w:val="0010655F"/>
    <w:pPr>
      <w:keepNext w:val="0"/>
      <w:numPr>
        <w:ilvl w:val="1"/>
      </w:numPr>
      <w:spacing w:before="0" w:after="240"/>
      <w:jc w:val="both"/>
      <w:outlineLvl w:val="9"/>
    </w:pPr>
    <w:rPr>
      <w:b w:val="0"/>
      <w:caps w:val="0"/>
    </w:rPr>
  </w:style>
  <w:style w:type="paragraph" w:customStyle="1" w:styleId="Num3App">
    <w:name w:val="Num3App"/>
    <w:basedOn w:val="Num2App"/>
    <w:qFormat/>
    <w:rsid w:val="00300A00"/>
    <w:pPr>
      <w:numPr>
        <w:ilvl w:val="2"/>
      </w:numPr>
    </w:pPr>
  </w:style>
  <w:style w:type="paragraph" w:customStyle="1" w:styleId="Num4App">
    <w:name w:val="Num4App"/>
    <w:basedOn w:val="Num3App"/>
    <w:qFormat/>
    <w:rsid w:val="00300A00"/>
    <w:pPr>
      <w:numPr>
        <w:ilvl w:val="3"/>
      </w:numPr>
    </w:pPr>
  </w:style>
  <w:style w:type="paragraph" w:customStyle="1" w:styleId="Num5App">
    <w:name w:val="Num5App"/>
    <w:basedOn w:val="Num4App"/>
    <w:qFormat/>
    <w:rsid w:val="00300A00"/>
    <w:pPr>
      <w:numPr>
        <w:ilvl w:val="4"/>
      </w:numPr>
    </w:pPr>
  </w:style>
  <w:style w:type="paragraph" w:customStyle="1" w:styleId="Num6App">
    <w:name w:val="Num6App"/>
    <w:basedOn w:val="Normal"/>
    <w:uiPriority w:val="99"/>
    <w:qFormat/>
    <w:rsid w:val="00300A00"/>
    <w:pPr>
      <w:numPr>
        <w:ilvl w:val="5"/>
        <w:numId w:val="6"/>
      </w:numPr>
      <w:spacing w:after="240" w:line="300" w:lineRule="exact"/>
      <w:outlineLvl w:val="5"/>
    </w:pPr>
    <w:rPr>
      <w:bCs/>
      <w:szCs w:val="20"/>
      <w:lang w:eastAsia="en-GB"/>
    </w:rPr>
  </w:style>
  <w:style w:type="paragraph" w:customStyle="1" w:styleId="Num7App">
    <w:name w:val="Num7App"/>
    <w:basedOn w:val="Num6App"/>
    <w:uiPriority w:val="99"/>
    <w:rsid w:val="00300A00"/>
    <w:pPr>
      <w:numPr>
        <w:ilvl w:val="6"/>
      </w:numPr>
      <w:outlineLvl w:val="6"/>
    </w:pPr>
  </w:style>
  <w:style w:type="paragraph" w:customStyle="1" w:styleId="Num8App">
    <w:name w:val="Num8App"/>
    <w:basedOn w:val="Num7App"/>
    <w:uiPriority w:val="99"/>
    <w:qFormat/>
    <w:rsid w:val="00300A00"/>
    <w:pPr>
      <w:numPr>
        <w:ilvl w:val="7"/>
      </w:numPr>
      <w:outlineLvl w:val="7"/>
    </w:pPr>
  </w:style>
  <w:style w:type="paragraph" w:customStyle="1" w:styleId="Num9App">
    <w:name w:val="Num9App"/>
    <w:basedOn w:val="Num8App"/>
    <w:uiPriority w:val="99"/>
    <w:rsid w:val="00300A00"/>
    <w:pPr>
      <w:numPr>
        <w:ilvl w:val="8"/>
      </w:numPr>
      <w:outlineLvl w:val="8"/>
    </w:pPr>
  </w:style>
  <w:style w:type="paragraph" w:customStyle="1" w:styleId="SchNum1App">
    <w:name w:val="SchNum1App"/>
    <w:basedOn w:val="Normal"/>
    <w:next w:val="BodyText12App"/>
    <w:qFormat/>
    <w:rsid w:val="00300A00"/>
    <w:pPr>
      <w:keepNext/>
      <w:numPr>
        <w:numId w:val="7"/>
      </w:numPr>
      <w:spacing w:before="120" w:after="180" w:line="300" w:lineRule="exact"/>
    </w:pPr>
    <w:rPr>
      <w:b/>
      <w:bCs/>
      <w:caps/>
      <w:szCs w:val="24"/>
      <w:lang w:eastAsia="en-GB"/>
    </w:rPr>
  </w:style>
  <w:style w:type="paragraph" w:customStyle="1" w:styleId="SchNum2App">
    <w:name w:val="SchNum2App"/>
    <w:basedOn w:val="Num2App"/>
    <w:qFormat/>
    <w:rsid w:val="00300A00"/>
    <w:pPr>
      <w:numPr>
        <w:numId w:val="7"/>
      </w:numPr>
    </w:pPr>
  </w:style>
  <w:style w:type="paragraph" w:customStyle="1" w:styleId="SchNum3App">
    <w:name w:val="SchNum3App"/>
    <w:basedOn w:val="Num3App"/>
    <w:qFormat/>
    <w:rsid w:val="00300A00"/>
    <w:pPr>
      <w:numPr>
        <w:numId w:val="7"/>
      </w:numPr>
    </w:pPr>
  </w:style>
  <w:style w:type="paragraph" w:customStyle="1" w:styleId="SchNum4App">
    <w:name w:val="SchNum4App"/>
    <w:basedOn w:val="Num4App"/>
    <w:qFormat/>
    <w:rsid w:val="00300A00"/>
    <w:pPr>
      <w:numPr>
        <w:numId w:val="7"/>
      </w:numPr>
    </w:pPr>
  </w:style>
  <w:style w:type="paragraph" w:customStyle="1" w:styleId="SchNum5App">
    <w:name w:val="SchNum5App"/>
    <w:basedOn w:val="Num5App"/>
    <w:qFormat/>
    <w:rsid w:val="00300A00"/>
    <w:pPr>
      <w:numPr>
        <w:numId w:val="7"/>
      </w:numPr>
    </w:pPr>
  </w:style>
  <w:style w:type="paragraph" w:customStyle="1" w:styleId="SchNum6App">
    <w:name w:val="SchNum6App"/>
    <w:basedOn w:val="Num6App"/>
    <w:rsid w:val="00300A00"/>
    <w:pPr>
      <w:numPr>
        <w:numId w:val="7"/>
      </w:numPr>
    </w:pPr>
  </w:style>
  <w:style w:type="paragraph" w:customStyle="1" w:styleId="SchNum7App">
    <w:name w:val="SchNum7App"/>
    <w:basedOn w:val="Num7App"/>
    <w:qFormat/>
    <w:rsid w:val="00300A00"/>
    <w:pPr>
      <w:numPr>
        <w:numId w:val="7"/>
      </w:numPr>
    </w:pPr>
  </w:style>
  <w:style w:type="paragraph" w:customStyle="1" w:styleId="SchNum8App">
    <w:name w:val="SchNum8App"/>
    <w:basedOn w:val="Num8App"/>
    <w:rsid w:val="00300A00"/>
    <w:pPr>
      <w:numPr>
        <w:numId w:val="7"/>
      </w:numPr>
    </w:pPr>
  </w:style>
  <w:style w:type="paragraph" w:customStyle="1" w:styleId="SchNum9App">
    <w:name w:val="SchNum9App"/>
    <w:basedOn w:val="Num9App"/>
    <w:rsid w:val="00300A00"/>
    <w:pPr>
      <w:numPr>
        <w:numId w:val="7"/>
      </w:numPr>
    </w:pPr>
  </w:style>
  <w:style w:type="paragraph" w:customStyle="1" w:styleId="SchHeadApp">
    <w:name w:val="SchHeadApp"/>
    <w:basedOn w:val="Normal"/>
    <w:next w:val="Normal"/>
    <w:qFormat/>
    <w:rsid w:val="00335980"/>
    <w:pPr>
      <w:keepNext/>
      <w:pageBreakBefore/>
      <w:numPr>
        <w:numId w:val="8"/>
      </w:numPr>
      <w:spacing w:after="120"/>
      <w:jc w:val="center"/>
      <w:outlineLvl w:val="0"/>
    </w:pPr>
    <w:rPr>
      <w:b/>
    </w:rPr>
  </w:style>
  <w:style w:type="paragraph" w:styleId="EndnoteText">
    <w:name w:val="endnote text"/>
    <w:basedOn w:val="Normal"/>
    <w:link w:val="EndnoteTextChar"/>
    <w:uiPriority w:val="99"/>
    <w:semiHidden/>
    <w:rsid w:val="004F2B8F"/>
    <w:pPr>
      <w:spacing w:after="100" w:line="200" w:lineRule="exact"/>
      <w:jc w:val="both"/>
    </w:pPr>
    <w:rPr>
      <w:sz w:val="14"/>
      <w:szCs w:val="20"/>
    </w:rPr>
  </w:style>
  <w:style w:type="character" w:customStyle="1" w:styleId="EndnoteTextChar">
    <w:name w:val="Endnote Text Char"/>
    <w:basedOn w:val="DefaultParagraphFont"/>
    <w:link w:val="EndnoteText"/>
    <w:uiPriority w:val="99"/>
    <w:semiHidden/>
    <w:rsid w:val="007141AF"/>
    <w:rPr>
      <w:rFonts w:ascii="Verdana" w:eastAsia="Times New Roman" w:hAnsi="Verdana" w:cs="Times New Roman"/>
      <w:sz w:val="14"/>
      <w:szCs w:val="20"/>
    </w:rPr>
  </w:style>
  <w:style w:type="paragraph" w:styleId="FootnoteText">
    <w:name w:val="footnote text"/>
    <w:aliases w:val="Footnote App"/>
    <w:basedOn w:val="Normal"/>
    <w:link w:val="FootnoteTextChar"/>
    <w:uiPriority w:val="99"/>
    <w:semiHidden/>
    <w:rsid w:val="004F2B8F"/>
    <w:pPr>
      <w:spacing w:after="100" w:line="200" w:lineRule="exact"/>
      <w:jc w:val="both"/>
    </w:pPr>
    <w:rPr>
      <w:sz w:val="14"/>
      <w:szCs w:val="20"/>
    </w:rPr>
  </w:style>
  <w:style w:type="character" w:customStyle="1" w:styleId="FootnoteTextChar">
    <w:name w:val="Footnote Text Char"/>
    <w:aliases w:val="Footnote App Char"/>
    <w:basedOn w:val="DefaultParagraphFont"/>
    <w:link w:val="FootnoteText"/>
    <w:uiPriority w:val="99"/>
    <w:semiHidden/>
    <w:rsid w:val="007141AF"/>
    <w:rPr>
      <w:rFonts w:ascii="Verdana" w:eastAsia="Times New Roman" w:hAnsi="Verdana" w:cs="Times New Roman"/>
      <w:sz w:val="14"/>
      <w:szCs w:val="20"/>
    </w:rPr>
  </w:style>
  <w:style w:type="paragraph" w:customStyle="1" w:styleId="BodyTextNum3App">
    <w:name w:val="BodyTextNum3App"/>
    <w:basedOn w:val="BodyTextNum1App"/>
    <w:rsid w:val="004F2B8F"/>
    <w:pPr>
      <w:numPr>
        <w:ilvl w:val="2"/>
      </w:numPr>
    </w:pPr>
  </w:style>
  <w:style w:type="paragraph" w:customStyle="1" w:styleId="BulletApp">
    <w:name w:val="Bullet App"/>
    <w:basedOn w:val="BodyTextApp"/>
    <w:qFormat/>
    <w:rsid w:val="005A03CB"/>
    <w:pPr>
      <w:numPr>
        <w:numId w:val="22"/>
      </w:numPr>
    </w:pPr>
  </w:style>
  <w:style w:type="paragraph" w:customStyle="1" w:styleId="Bullet12App">
    <w:name w:val="Bullet1&amp;2App"/>
    <w:basedOn w:val="BulletApp"/>
    <w:qFormat/>
    <w:rsid w:val="005A03CB"/>
    <w:pPr>
      <w:numPr>
        <w:ilvl w:val="1"/>
      </w:numPr>
    </w:pPr>
  </w:style>
  <w:style w:type="paragraph" w:customStyle="1" w:styleId="Bullet89App">
    <w:name w:val="Bullet8&amp;9App"/>
    <w:basedOn w:val="Bullet7App"/>
    <w:rsid w:val="005A03CB"/>
    <w:pPr>
      <w:numPr>
        <w:ilvl w:val="7"/>
      </w:numPr>
    </w:pPr>
  </w:style>
  <w:style w:type="paragraph" w:customStyle="1" w:styleId="SchNum2HeadingApp">
    <w:name w:val="SchNum2HeadingApp"/>
    <w:basedOn w:val="SchNum2App"/>
    <w:next w:val="BodyText12App"/>
    <w:qFormat/>
    <w:rsid w:val="00634A53"/>
    <w:pPr>
      <w:keepNext/>
      <w:spacing w:after="120"/>
    </w:pPr>
    <w:rPr>
      <w:b/>
      <w:szCs w:val="24"/>
    </w:rPr>
  </w:style>
  <w:style w:type="paragraph" w:customStyle="1" w:styleId="SchNum3HeadingApp">
    <w:name w:val="SchNum3HeadingApp"/>
    <w:basedOn w:val="SchNum3App"/>
    <w:qFormat/>
    <w:rsid w:val="00634A53"/>
    <w:pPr>
      <w:keepNext/>
      <w:spacing w:after="120"/>
    </w:pPr>
    <w:rPr>
      <w:b/>
      <w:szCs w:val="24"/>
    </w:rPr>
  </w:style>
  <w:style w:type="paragraph" w:customStyle="1" w:styleId="SchNum4HeadingApp">
    <w:name w:val="SchNum4HeadingApp"/>
    <w:basedOn w:val="SchNum4App"/>
    <w:next w:val="BodyText4App"/>
    <w:qFormat/>
    <w:rsid w:val="00634A53"/>
    <w:pPr>
      <w:keepNext/>
      <w:spacing w:after="120"/>
      <w:ind w:left="2080" w:hanging="680"/>
    </w:pPr>
    <w:rPr>
      <w:b/>
      <w:szCs w:val="24"/>
    </w:rPr>
  </w:style>
  <w:style w:type="paragraph" w:customStyle="1" w:styleId="DefinitionApp">
    <w:name w:val="DefinitionApp"/>
    <w:basedOn w:val="BodyTextApp"/>
    <w:qFormat/>
    <w:rsid w:val="004F2B8F"/>
    <w:pPr>
      <w:ind w:left="720"/>
    </w:pPr>
  </w:style>
  <w:style w:type="paragraph" w:customStyle="1" w:styleId="DefinitionNum1App">
    <w:name w:val="DefinitionNum1App"/>
    <w:basedOn w:val="BodyTextApp"/>
    <w:qFormat/>
    <w:rsid w:val="004F2B8F"/>
    <w:pPr>
      <w:numPr>
        <w:numId w:val="33"/>
      </w:numPr>
    </w:pPr>
  </w:style>
  <w:style w:type="paragraph" w:customStyle="1" w:styleId="DefinitionNum2App">
    <w:name w:val="DefinitionNum2App"/>
    <w:basedOn w:val="DefinitionNum1App"/>
    <w:rsid w:val="004F2B8F"/>
    <w:pPr>
      <w:numPr>
        <w:ilvl w:val="1"/>
      </w:numPr>
    </w:pPr>
  </w:style>
  <w:style w:type="paragraph" w:customStyle="1" w:styleId="DefinitionNum3App">
    <w:name w:val="DefinitionNum3App"/>
    <w:basedOn w:val="DefinitionNum2App"/>
    <w:rsid w:val="004F2B8F"/>
    <w:pPr>
      <w:numPr>
        <w:ilvl w:val="2"/>
      </w:numPr>
    </w:pPr>
  </w:style>
  <w:style w:type="character" w:styleId="EndnoteReference">
    <w:name w:val="endnote reference"/>
    <w:basedOn w:val="DefaultParagraphFont"/>
    <w:uiPriority w:val="99"/>
    <w:semiHidden/>
    <w:rsid w:val="004F2B8F"/>
    <w:rPr>
      <w:rFonts w:cs="Times New Roman"/>
      <w:vertAlign w:val="superscript"/>
    </w:rPr>
  </w:style>
  <w:style w:type="paragraph" w:customStyle="1" w:styleId="Heading1CentreToCApp">
    <w:name w:val="Heading1Centre(ToC)App"/>
    <w:basedOn w:val="Normal"/>
    <w:next w:val="BodyTextApp"/>
    <w:qFormat/>
    <w:rsid w:val="004F2B8F"/>
    <w:pPr>
      <w:keepNext/>
      <w:spacing w:before="120" w:after="180"/>
      <w:jc w:val="center"/>
      <w:outlineLvl w:val="0"/>
    </w:pPr>
    <w:rPr>
      <w:b/>
      <w:caps/>
    </w:rPr>
  </w:style>
  <w:style w:type="paragraph" w:customStyle="1" w:styleId="Heading2CentreSubToCApp">
    <w:name w:val="Heading2CentreSub(ToC)App"/>
    <w:basedOn w:val="BodyTextApp"/>
    <w:next w:val="BodyTextApp"/>
    <w:rsid w:val="004F2B8F"/>
    <w:pPr>
      <w:spacing w:line="240" w:lineRule="auto"/>
      <w:jc w:val="center"/>
      <w:outlineLvl w:val="0"/>
    </w:pPr>
    <w:rPr>
      <w:b/>
    </w:rPr>
  </w:style>
  <w:style w:type="paragraph" w:customStyle="1" w:styleId="Heading3SideToCApp">
    <w:name w:val="Heading3Side(ToC)App"/>
    <w:basedOn w:val="Heading1CentreToCApp"/>
    <w:next w:val="BodyTextApp"/>
    <w:rsid w:val="004F2B8F"/>
    <w:pPr>
      <w:jc w:val="left"/>
    </w:pPr>
  </w:style>
  <w:style w:type="paragraph" w:customStyle="1" w:styleId="Heading4SideSubToCApp">
    <w:name w:val="Heading4SideSub(ToC)App"/>
    <w:basedOn w:val="Normal"/>
    <w:next w:val="BodyTextApp"/>
    <w:rsid w:val="004F2B8F"/>
    <w:pPr>
      <w:keepNext/>
      <w:spacing w:after="180" w:line="300" w:lineRule="exact"/>
      <w:outlineLvl w:val="0"/>
    </w:pPr>
    <w:rPr>
      <w:b/>
    </w:rPr>
  </w:style>
  <w:style w:type="paragraph" w:customStyle="1" w:styleId="Heading6CentreSubnoToCApp">
    <w:name w:val="Heading6CentreSub(noToC)App"/>
    <w:basedOn w:val="BodyTextApp"/>
    <w:next w:val="BodyTextApp"/>
    <w:rsid w:val="004F2B8F"/>
    <w:pPr>
      <w:jc w:val="center"/>
    </w:pPr>
    <w:rPr>
      <w:b/>
    </w:rPr>
  </w:style>
  <w:style w:type="paragraph" w:customStyle="1" w:styleId="Heading7SideNoToCApp">
    <w:name w:val="Heading7Side(NoToC)App"/>
    <w:basedOn w:val="BodyTextApp"/>
    <w:next w:val="BodyTextApp"/>
    <w:rsid w:val="004F2B8F"/>
    <w:pPr>
      <w:keepNext/>
      <w:spacing w:before="120" w:after="180"/>
      <w:jc w:val="left"/>
    </w:pPr>
    <w:rPr>
      <w:b/>
      <w:caps/>
    </w:rPr>
  </w:style>
  <w:style w:type="paragraph" w:customStyle="1" w:styleId="Heading8SideSubnoToCApp">
    <w:name w:val="Heading8SideSub(noToC)App"/>
    <w:basedOn w:val="BodyTextApp"/>
    <w:next w:val="BodyTextApp"/>
    <w:rsid w:val="004F2B8F"/>
    <w:pPr>
      <w:keepNext/>
      <w:tabs>
        <w:tab w:val="left" w:pos="1400"/>
        <w:tab w:val="left" w:pos="2081"/>
        <w:tab w:val="left" w:pos="2761"/>
        <w:tab w:val="left" w:pos="3442"/>
        <w:tab w:val="left" w:pos="4122"/>
        <w:tab w:val="left" w:pos="4802"/>
      </w:tabs>
      <w:spacing w:after="180"/>
    </w:pPr>
    <w:rPr>
      <w:b/>
      <w:lang w:eastAsia="en-GB"/>
    </w:rPr>
  </w:style>
  <w:style w:type="paragraph" w:styleId="Index1">
    <w:name w:val="index 1"/>
    <w:basedOn w:val="Normal"/>
    <w:next w:val="Normal"/>
    <w:autoRedefine/>
    <w:uiPriority w:val="99"/>
    <w:semiHidden/>
    <w:rsid w:val="004F2B8F"/>
    <w:pPr>
      <w:ind w:left="180" w:hanging="180"/>
    </w:pPr>
  </w:style>
  <w:style w:type="paragraph" w:customStyle="1" w:styleId="HeadingCentreNoToCApp">
    <w:name w:val="HeadingCentre(NoToC)App"/>
    <w:basedOn w:val="Normal"/>
    <w:rsid w:val="000A37A1"/>
    <w:pPr>
      <w:keepNext/>
      <w:spacing w:before="120" w:after="240" w:line="300" w:lineRule="exact"/>
      <w:jc w:val="center"/>
    </w:pPr>
    <w:rPr>
      <w:b/>
      <w:caps/>
    </w:rPr>
  </w:style>
  <w:style w:type="paragraph" w:customStyle="1" w:styleId="HeadingSideNoToCApp">
    <w:name w:val="HeadingSide(NoToC)App"/>
    <w:basedOn w:val="BodyTextApp"/>
    <w:next w:val="BodyTextApp"/>
    <w:rsid w:val="000A37A1"/>
    <w:pPr>
      <w:keepNext/>
      <w:spacing w:before="120"/>
      <w:jc w:val="left"/>
    </w:pPr>
    <w:rPr>
      <w:b/>
      <w:caps/>
    </w:rPr>
  </w:style>
  <w:style w:type="paragraph" w:customStyle="1" w:styleId="BodytextNum3App0">
    <w:name w:val="BodytextNum3App"/>
    <w:basedOn w:val="BodyTextNum1App"/>
    <w:qFormat/>
    <w:rsid w:val="000A37A1"/>
    <w:pPr>
      <w:numPr>
        <w:numId w:val="0"/>
      </w:numPr>
      <w:tabs>
        <w:tab w:val="num" w:pos="1644"/>
        <w:tab w:val="left" w:pos="1729"/>
        <w:tab w:val="left" w:pos="2296"/>
        <w:tab w:val="left" w:pos="2863"/>
        <w:tab w:val="left" w:pos="3430"/>
        <w:tab w:val="left" w:pos="3997"/>
        <w:tab w:val="left" w:pos="4564"/>
        <w:tab w:val="left" w:pos="5188"/>
      </w:tabs>
      <w:ind w:left="1644" w:hanging="99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Tikit\Template%20Management%20System\Appleby\Templates\LetterU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ppleby_2012">
      <a:majorFont>
        <a:latin typeface="Verdana"/>
        <a:ea typeface=""/>
        <a:cs typeface="Arial"/>
      </a:majorFont>
      <a:minorFont>
        <a:latin typeface="Verdana"/>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6DB4B297738C44866AE0FCE72E6D71" ma:contentTypeVersion="14" ma:contentTypeDescription="Create a new document." ma:contentTypeScope="" ma:versionID="6cbb8f8ccc9fc01a8c63d6b9addc19be">
  <xsd:schema xmlns:xsd="http://www.w3.org/2001/XMLSchema" xmlns:xs="http://www.w3.org/2001/XMLSchema" xmlns:p="http://schemas.microsoft.com/office/2006/metadata/properties" xmlns:ns2="d7b8c2df-2eb2-4dad-9841-438b26046986" xmlns:ns3="40b94746-8405-434c-ad11-b032af7eac9b" xmlns:ns4="d82099e2-66e7-412e-a6c5-b68b242fb664" xmlns:ns5="f904fd18-431a-46d1-99cf-bffc5cb797b0" targetNamespace="http://schemas.microsoft.com/office/2006/metadata/properties" ma:root="true" ma:fieldsID="0af93aa6e283c773f3ba938b1e18a21e" ns2:_="" ns3:_="" ns4:_="" ns5:_="">
    <xsd:import namespace="d7b8c2df-2eb2-4dad-9841-438b26046986"/>
    <xsd:import namespace="40b94746-8405-434c-ad11-b032af7eac9b"/>
    <xsd:import namespace="d82099e2-66e7-412e-a6c5-b68b242fb664"/>
    <xsd:import namespace="f904fd18-431a-46d1-99cf-bffc5cb797b0"/>
    <xsd:element name="properties">
      <xsd:complexType>
        <xsd:sequence>
          <xsd:element name="documentManagement">
            <xsd:complexType>
              <xsd:all>
                <xsd:element ref="ns2:Jurisdiction_x0020_of_x0020_Law" minOccurs="0"/>
                <xsd:element ref="ns2:Area_x0020_of_x0020_Practice"/>
                <xsd:element ref="ns2:Topic"/>
                <xsd:element ref="ns2:KM-Type"/>
                <xsd:element ref="ns3:Contains_x0020_Fee" minOccurs="0"/>
                <xsd:element ref="ns4:Branded" minOccurs="0"/>
                <xsd:element ref="ns5:Final_x0020_Template" minOccurs="0"/>
                <xsd:element ref="ns5:Office_x0020_Address" minOccurs="0"/>
                <xsd:element ref="ns5:ID_x0020_of_x0020_template_x0020_in_x0020_Alchemy_x0020_Templates" minOccurs="0"/>
                <xsd:element ref="ns2:SharedWithUsers" minOccurs="0"/>
                <xsd:element ref="ns4:Pages_x0020_Linking_x0020_to_x0020_this_x0020_Document" minOccurs="0"/>
                <xsd:element ref="ns4:Is_x0020_Linked_x0020_To" minOccurs="0"/>
                <xsd:element ref="ns4: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b8c2df-2eb2-4dad-9841-438b26046986" elementFormDefault="qualified">
    <xsd:import namespace="http://schemas.microsoft.com/office/2006/documentManagement/types"/>
    <xsd:import namespace="http://schemas.microsoft.com/office/infopath/2007/PartnerControls"/>
    <xsd:element name="Jurisdiction_x0020_of_x0020_Law" ma:index="2" nillable="true" ma:displayName="Jurisdiction of Law" ma:description="Jurisdiction of Law for KM documents and content" ma:list="{0ba304c0-bbad-48cd-ab19-788069055d60}" ma:internalName="Jurisdiction_x0020_of_x0020_Law" ma:showField="Title" ma:web="32778276-ba1e-437b-9b17-d05328405651" ma:requiredMultiChoice="true">
      <xsd:complexType>
        <xsd:complexContent>
          <xsd:extension base="dms:MultiChoiceLookup">
            <xsd:sequence>
              <xsd:element name="Value" type="dms:Lookup" maxOccurs="unbounded" minOccurs="0" nillable="true"/>
            </xsd:sequence>
          </xsd:extension>
        </xsd:complexContent>
      </xsd:complexType>
    </xsd:element>
    <xsd:element name="Area_x0020_of_x0020_Practice" ma:index="3" ma:displayName="Area of Practice" ma:description="Area of Practice for KM documents and content" ma:indexed="true" ma:list="{d1e48e8c-302d-4379-b58d-04ac3611fb9d}" ma:internalName="Area_x0020_of_x0020_Practice" ma:showField="Title" ma:web="32778276-ba1e-437b-9b17-d05328405651">
      <xsd:simpleType>
        <xsd:restriction base="dms:Lookup"/>
      </xsd:simpleType>
    </xsd:element>
    <xsd:element name="Topic" ma:index="4" ma:displayName="Topic" ma:description="Topic for KM documents and content" ma:list="{aad1e8d6-9a6c-40d1-98a9-9cf270e807ed}" ma:internalName="Topic" ma:showField="Title" ma:web="32778276-ba1e-437b-9b17-d05328405651">
      <xsd:simpleType>
        <xsd:restriction base="dms:Lookup"/>
      </xsd:simpleType>
    </xsd:element>
    <xsd:element name="KM-Type" ma:index="5" ma:displayName="KM-Type" ma:description="Type for KM Documents" ma:list="{f8cb0578-13af-4dd8-84a9-12ea7ffb2768}" ma:internalName="KM_x002d_Type" ma:showField="Title" ma:web="32778276-ba1e-437b-9b17-d05328405651">
      <xsd:simpleType>
        <xsd:restriction base="dms:Lookup"/>
      </xsd:simpleType>
    </xsd:element>
    <xsd:element name="SharedWithUsers" ma:index="1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b94746-8405-434c-ad11-b032af7eac9b" elementFormDefault="qualified">
    <xsd:import namespace="http://schemas.microsoft.com/office/2006/documentManagement/types"/>
    <xsd:import namespace="http://schemas.microsoft.com/office/infopath/2007/PartnerControls"/>
    <xsd:element name="Contains_x0020_Fee" ma:index="6" nillable="true" ma:displayName="Contains Fee" ma:default="0" ma:description="Content contains a fee" ma:internalName="Contains_x0020_Fe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82099e2-66e7-412e-a6c5-b68b242fb664" elementFormDefault="qualified">
    <xsd:import namespace="http://schemas.microsoft.com/office/2006/documentManagement/types"/>
    <xsd:import namespace="http://schemas.microsoft.com/office/infopath/2007/PartnerControls"/>
    <xsd:element name="Branded" ma:index="7" nillable="true" ma:displayName="Branded" ma:default="0" ma:description="Does this document contain Appleby branding?" ma:internalName="Branded">
      <xsd:simpleType>
        <xsd:restriction base="dms:Boolean"/>
      </xsd:simpleType>
    </xsd:element>
    <xsd:element name="Pages_x0020_Linking_x0020_to_x0020_this_x0020_Document" ma:index="17" nillable="true" ma:displayName="Pages Linking to this Document" ma:description="Number of pages this document is linked to from a KM wiki page. Click to view. (automatic - updates daily)" ma:format="Hyperlink" ma:hidden="true" ma:internalName="Pages_x0020_Linking_x0020_to_x0020_this_x0020_Documen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Is_x0020_Linked_x0020_To" ma:index="18" nillable="true" ma:displayName="Is Linked To" ma:description="Is this document linked to from a KM wiki page? (automatic - updates daily)" ma:hidden="true" ma:internalName="Is_x0020_Linked_x0020_To" ma:readOnly="false">
      <xsd:simpleType>
        <xsd:restriction base="dms:Text">
          <xsd:maxLength value="3"/>
        </xsd:restriction>
      </xsd:simpleType>
    </xsd:element>
    <xsd:element name="Comment" ma:index="20" nillable="true" ma:displayName="Comment" ma:description="Used on Cayman Legislation page"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04fd18-431a-46d1-99cf-bffc5cb797b0" elementFormDefault="qualified">
    <xsd:import namespace="http://schemas.microsoft.com/office/2006/documentManagement/types"/>
    <xsd:import namespace="http://schemas.microsoft.com/office/infopath/2007/PartnerControls"/>
    <xsd:element name="Final_x0020_Template" ma:index="8" nillable="true" ma:displayName="Final Template" ma:default="0" ma:internalName="Final_x0020_Template">
      <xsd:simpleType>
        <xsd:restriction base="dms:Boolean"/>
      </xsd:simpleType>
    </xsd:element>
    <xsd:element name="Office_x0020_Address" ma:index="9" nillable="true" ma:displayName="Office Address" ma:default="0" ma:internalName="Office_x0020_Address">
      <xsd:simpleType>
        <xsd:restriction base="dms:Boolean"/>
      </xsd:simpleType>
    </xsd:element>
    <xsd:element name="ID_x0020_of_x0020_template_x0020_in_x0020_Alchemy_x0020_Templates" ma:index="10" nillable="true" ma:displayName="ID of template in Alchemy Templates" ma:decimals="0" ma:indexed="true" ma:internalName="ID_x0020_of_x0020_template_x0020_in_x0020_Alchemy_x0020_Templates">
      <xsd:simpleType>
        <xsd:restriction base="dms:Number">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Contains_x0020_Fee xmlns="40b94746-8405-434c-ad11-b032af7eac9b">false</Contains_x0020_Fee>
    <Final_x0020_Template xmlns="f904fd18-431a-46d1-99cf-bffc5cb797b0">true</Final_x0020_Template>
    <Office_x0020_Address xmlns="f904fd18-431a-46d1-99cf-bffc5cb797b0">false</Office_x0020_Address>
    <ID_x0020_of_x0020_template_x0020_in_x0020_Alchemy_x0020_Templates xmlns="f904fd18-431a-46d1-99cf-bffc5cb797b0" xsi:nil="true"/>
    <Topic xmlns="d7b8c2df-2eb2-4dad-9841-438b26046986">13</Topic>
    <Jurisdiction_x0020_of_x0020_Law xmlns="d7b8c2df-2eb2-4dad-9841-438b26046986">
      <Value>12</Value>
      <Value>11</Value>
      <Value>5</Value>
      <Value>7</Value>
      <Value>8</Value>
    </Jurisdiction_x0020_of_x0020_Law>
    <Area_x0020_of_x0020_Practice xmlns="d7b8c2df-2eb2-4dad-9841-438b26046986">11</Area_x0020_of_x0020_Practice>
    <KM-Type xmlns="d7b8c2df-2eb2-4dad-9841-438b26046986">7</KM-Type>
    <Pages_x0020_Linking_x0020_to_x0020_this_x0020_Document xmlns="d82099e2-66e7-412e-a6c5-b68b242fb664">
      <Url>http://sharepoint2016/km/Lists/Document%20links%20on%20Wiki/AllItems.aspx?FilterField1=DLT&amp;FilterValue1=Documents&amp;FilterName=Document%5fx0020%5fID&amp;FilterMultiValue=17025;</Url>
      <Description>3</Description>
    </Pages_x0020_Linking_x0020_to_x0020_this_x0020_Document>
    <Is_x0020_Linked_x0020_To xmlns="d82099e2-66e7-412e-a6c5-b68b242fb664">Yes</Is_x0020_Linked_x0020_To>
    <Branded xmlns="d82099e2-66e7-412e-a6c5-b68b242fb664">false</Branded>
    <Comment xmlns="d82099e2-66e7-412e-a6c5-b68b242fb664" xsi:nil="true"/>
  </documentManagement>
</p:properties>
</file>

<file path=customXml/item4.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5.xml>��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6B9BA6-1744-4D77-8E1F-878607A423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b8c2df-2eb2-4dad-9841-438b26046986"/>
    <ds:schemaRef ds:uri="40b94746-8405-434c-ad11-b032af7eac9b"/>
    <ds:schemaRef ds:uri="d82099e2-66e7-412e-a6c5-b68b242fb664"/>
    <ds:schemaRef ds:uri="f904fd18-431a-46d1-99cf-bffc5cb797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262889-BFA2-4BC9-BD9F-4971650DBE5F}">
  <ds:schemaRefs>
    <ds:schemaRef ds:uri="http://schemas.openxmlformats.org/officeDocument/2006/bibliography"/>
  </ds:schemaRefs>
</ds:datastoreItem>
</file>

<file path=customXml/itemProps3.xml><?xml version="1.0" encoding="utf-8"?>
<ds:datastoreItem xmlns:ds="http://schemas.openxmlformats.org/officeDocument/2006/customXml" ds:itemID="{44481320-8738-444A-B750-A4342565A3C6}">
  <ds:schemaRefs>
    <ds:schemaRef ds:uri="http://schemas.microsoft.com/office/2006/metadata/properties"/>
    <ds:schemaRef ds:uri="http://schemas.microsoft.com/office/infopath/2007/PartnerControls"/>
    <ds:schemaRef ds:uri="40b94746-8405-434c-ad11-b032af7eac9b"/>
    <ds:schemaRef ds:uri="f904fd18-431a-46d1-99cf-bffc5cb797b0"/>
    <ds:schemaRef ds:uri="d7b8c2df-2eb2-4dad-9841-438b26046986"/>
    <ds:schemaRef ds:uri="d82099e2-66e7-412e-a6c5-b68b242fb664"/>
  </ds:schemaRefs>
</ds:datastoreItem>
</file>

<file path=customXml/itemProps4.xml><?xml version="1.0" encoding="utf-8"?>
<ds:datastoreItem xmlns:ds="http://schemas.openxmlformats.org/officeDocument/2006/customXml" ds:itemID="{18912156-0595-4319-A983-1BCE97590C07}">
  <ds:schemaRefs>
    <ds:schemaRef ds:uri="http://schemas.microsoft.com/office/2006/customDocumentInformationPanel"/>
  </ds:schemaRefs>
</ds:datastoreItem>
</file>

<file path=customXml/itemProps5.xml><?xml version="1.0" encoding="utf-8"?>
<ds:datastoreItem xmlns:ds="http://schemas.openxmlformats.org/officeDocument/2006/customXml" ds:itemID="{B6286EDD-70F3-7C4C-A486-BE6962F43ADD}">
  <ds:schemaRefs>
    <ds:schemaRef ds:uri="http://www.imanage.com/work/xmlschema"/>
  </ds:schemaRefs>
</ds:datastoreItem>
</file>

<file path=customXml/itemProps6.xml><?xml version="1.0" encoding="utf-8"?>
<ds:datastoreItem xmlns:ds="http://schemas.openxmlformats.org/officeDocument/2006/customXml" ds:itemID="{AED284E5-79AD-4561-A41C-ADF1CC4B16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C:\Program Files (x86)\Tikit\Template Management System\Appleby\Templates\LetterUK.dotx</Template>
  <TotalTime>1</TotalTime>
  <Pages>3</Pages>
  <Words>605</Words>
  <Characters>3453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EngagementLetter-DisputeResolution_A4</vt:lpstr>
    </vt:vector>
  </TitlesOfParts>
  <Company>Appleby</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EngagementLetter-DisputeResolution_A4</dc:title>
  <dc:creator>Appleby</dc:creator>
  <cp:lastModifiedBy>office</cp:lastModifiedBy>
  <cp:revision>4</cp:revision>
  <cp:lastPrinted>2012-10-30T12:56:00Z</cp:lastPrinted>
  <dcterms:created xsi:type="dcterms:W3CDTF">2021-07-22T11:53:00Z</dcterms:created>
  <dcterms:modified xsi:type="dcterms:W3CDTF">2021-07-29T08:20:00Z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DocNum">
    <vt:lpwstr> </vt:lpwstr>
  </property>
  <property fmtid="{D5CDD505-2E9C-101B-9397-08002B2CF9AE}" pid="3" name="dmRefNum">
    <vt:lpwstr/>
  </property>
  <property fmtid="{D5CDD505-2E9C-101B-9397-08002B2CF9AE}" pid="4" name="ContentTypeId">
    <vt:lpwstr>0x010100526DB4B297738C44866AE0FCE72E6D71</vt:lpwstr>
  </property>
  <property fmtid="{D5CDD505-2E9C-101B-9397-08002B2CF9AE}" pid="5" name="Branded">
    <vt:bool>false</vt:bool>
  </property>
  <property fmtid="{D5CDD505-2E9C-101B-9397-08002B2CF9AE}" pid="6" name="VP Doc">
    <vt:bool>false</vt:bool>
  </property>
  <property fmtid="{D5CDD505-2E9C-101B-9397-08002B2CF9AE}" pid="7" name="Order">
    <vt:r8>106900</vt:r8>
  </property>
  <property fmtid="{D5CDD505-2E9C-101B-9397-08002B2CF9AE}" pid="8" name="_dlc_DocId">
    <vt:lpwstr>APPLEBYDOCID-908806109-17025</vt:lpwstr>
  </property>
  <property fmtid="{D5CDD505-2E9C-101B-9397-08002B2CF9AE}" pid="9" name="_dlc_DocIdUrl">
    <vt:lpwstr>http://sharepoint2016/km/_layouts/15/DocIdRedir.aspx?ID=APPLEBYDOCID-908806109-17025, APPLEBYDOCID-908806109-17025</vt:lpwstr>
  </property>
  <property fmtid="{D5CDD505-2E9C-101B-9397-08002B2CF9AE}" pid="10" name="_dlc_DocIdItemGuid">
    <vt:lpwstr>1107977a-4cac-464f-9088-0ec6e17ab987</vt:lpwstr>
  </property>
  <property fmtid="{D5CDD505-2E9C-101B-9397-08002B2CF9AE}" pid="11" name="iManageFooter">
    <vt:lpwstr>2822896v1</vt:lpwstr>
  </property>
</Properties>
</file>